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7DC" w:rsidRPr="00BD27DC" w:rsidRDefault="00BD27DC" w:rsidP="00BD27DC">
      <w:pPr>
        <w:autoSpaceDE w:val="0"/>
        <w:autoSpaceDN w:val="0"/>
        <w:adjustRightInd w:val="0"/>
        <w:spacing w:after="0" w:line="240" w:lineRule="auto"/>
        <w:rPr>
          <w:rFonts w:ascii="NexusSansOT-Bold" w:hAnsi="NexusSansOT-Bold" w:cs="NexusSansOT-Bold"/>
          <w:b/>
          <w:bCs/>
          <w:sz w:val="24"/>
          <w:szCs w:val="24"/>
          <w:lang w:val="en-US"/>
        </w:rPr>
      </w:pPr>
      <w:r w:rsidRPr="00BD27DC">
        <w:rPr>
          <w:rFonts w:ascii="NexusSansOT-Bold" w:hAnsi="NexusSansOT-Bold" w:cs="NexusSansOT-Bold"/>
          <w:b/>
          <w:bCs/>
          <w:sz w:val="24"/>
          <w:szCs w:val="24"/>
          <w:lang w:val="en-US"/>
        </w:rPr>
        <w:t xml:space="preserve">Dominated Master </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 w:hAnsi="NexusSansOT" w:cs="NexusSansOT"/>
          <w:color w:val="000000"/>
          <w:sz w:val="20"/>
          <w:szCs w:val="20"/>
          <w:lang w:val="en-US"/>
        </w:rPr>
        <w:t>Male human monk 11</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 w:hAnsi="NexusSansOT" w:cs="NexusSansOT"/>
          <w:color w:val="000000"/>
          <w:sz w:val="20"/>
          <w:szCs w:val="20"/>
          <w:lang w:val="en-US"/>
        </w:rPr>
        <w:t>LN Medium humanoid (human)</w:t>
      </w:r>
    </w:p>
    <w:p w:rsidR="00BD27DC" w:rsidRDefault="00BD27DC" w:rsidP="00BD27DC">
      <w:pPr>
        <w:autoSpaceDE w:val="0"/>
        <w:autoSpaceDN w:val="0"/>
        <w:adjustRightInd w:val="0"/>
        <w:spacing w:after="0" w:line="240" w:lineRule="auto"/>
        <w:rPr>
          <w:rFonts w:ascii="NexusSansOT-Bold" w:hAnsi="NexusSansOT-Bold" w:cs="NexusSansOT-Bold"/>
          <w:b/>
          <w:bCs/>
          <w:color w:val="000000"/>
          <w:sz w:val="20"/>
          <w:szCs w:val="20"/>
          <w:lang w:val="en-US"/>
        </w:rPr>
      </w:pP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proofErr w:type="spellStart"/>
      <w:r w:rsidRPr="00BD27DC">
        <w:rPr>
          <w:rFonts w:ascii="NexusSansOT-Bold" w:hAnsi="NexusSansOT-Bold" w:cs="NexusSansOT-Bold"/>
          <w:b/>
          <w:bCs/>
          <w:color w:val="000000"/>
          <w:sz w:val="20"/>
          <w:szCs w:val="20"/>
          <w:lang w:val="en-US"/>
        </w:rPr>
        <w:t>Init</w:t>
      </w:r>
      <w:proofErr w:type="spellEnd"/>
      <w:r w:rsidRPr="00BD27DC">
        <w:rPr>
          <w:rFonts w:ascii="NexusSansOT-Bold" w:hAnsi="NexusSansOT-Bold" w:cs="NexusSansOT-Bold"/>
          <w:b/>
          <w:bCs/>
          <w:color w:val="000000"/>
          <w:sz w:val="20"/>
          <w:szCs w:val="20"/>
          <w:lang w:val="en-US"/>
        </w:rPr>
        <w:t xml:space="preserve"> </w:t>
      </w:r>
      <w:r w:rsidRPr="00BD27DC">
        <w:rPr>
          <w:rFonts w:ascii="NexusSansOT" w:hAnsi="NexusSansOT" w:cs="NexusSansOT"/>
          <w:color w:val="000000"/>
          <w:sz w:val="20"/>
          <w:szCs w:val="20"/>
          <w:lang w:val="en-US"/>
        </w:rPr>
        <w:t xml:space="preserve">+8; </w:t>
      </w:r>
      <w:r w:rsidRPr="00BD27DC">
        <w:rPr>
          <w:rFonts w:ascii="NexusSansOT-Bold" w:hAnsi="NexusSansOT-Bold" w:cs="NexusSansOT-Bold"/>
          <w:b/>
          <w:bCs/>
          <w:color w:val="000000"/>
          <w:sz w:val="20"/>
          <w:szCs w:val="20"/>
          <w:lang w:val="en-US"/>
        </w:rPr>
        <w:t xml:space="preserve">Senses </w:t>
      </w:r>
      <w:r w:rsidRPr="00BD27DC">
        <w:rPr>
          <w:rFonts w:ascii="NexusSansOT" w:hAnsi="NexusSansOT" w:cs="NexusSansOT"/>
          <w:color w:val="000000"/>
          <w:sz w:val="20"/>
          <w:szCs w:val="20"/>
          <w:lang w:val="en-US"/>
        </w:rPr>
        <w:t>Perception +2</w:t>
      </w:r>
    </w:p>
    <w:p w:rsidR="00BD27DC" w:rsidRDefault="00BD27DC" w:rsidP="00BD27DC">
      <w:pPr>
        <w:autoSpaceDE w:val="0"/>
        <w:autoSpaceDN w:val="0"/>
        <w:adjustRightInd w:val="0"/>
        <w:spacing w:after="0" w:line="240" w:lineRule="auto"/>
        <w:rPr>
          <w:rFonts w:ascii="NexusSansOT-Bold" w:hAnsi="NexusSansOT-Bold" w:cs="NexusSansOT-Bold"/>
          <w:b/>
          <w:bCs/>
          <w:color w:val="000000"/>
          <w:sz w:val="20"/>
          <w:szCs w:val="20"/>
          <w:lang w:val="en-US"/>
        </w:rPr>
      </w:pPr>
    </w:p>
    <w:p w:rsidR="00BD27DC" w:rsidRPr="00BD27DC" w:rsidRDefault="00BD27DC" w:rsidP="00BD27DC">
      <w:pPr>
        <w:autoSpaceDE w:val="0"/>
        <w:autoSpaceDN w:val="0"/>
        <w:adjustRightInd w:val="0"/>
        <w:spacing w:after="0" w:line="240" w:lineRule="auto"/>
        <w:rPr>
          <w:rFonts w:ascii="NexusSansOT-Bold" w:hAnsi="NexusSansOT-Bold" w:cs="NexusSansOT-Bold"/>
          <w:b/>
          <w:bCs/>
          <w:color w:val="000000"/>
          <w:sz w:val="24"/>
          <w:szCs w:val="24"/>
          <w:lang w:val="en-US"/>
        </w:rPr>
      </w:pPr>
      <w:r w:rsidRPr="00BD27DC">
        <w:rPr>
          <w:rFonts w:ascii="NexusSansOT-Bold" w:hAnsi="NexusSansOT-Bold" w:cs="NexusSansOT-Bold"/>
          <w:b/>
          <w:bCs/>
          <w:color w:val="000000"/>
          <w:sz w:val="24"/>
          <w:szCs w:val="24"/>
          <w:lang w:val="en-US"/>
        </w:rPr>
        <w:t>Defense</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Bold" w:hAnsi="NexusSansOT-Bold" w:cs="NexusSansOT-Bold"/>
          <w:b/>
          <w:bCs/>
          <w:color w:val="000000"/>
          <w:sz w:val="20"/>
          <w:szCs w:val="20"/>
          <w:lang w:val="en-US"/>
        </w:rPr>
        <w:t xml:space="preserve">AC </w:t>
      </w:r>
      <w:r w:rsidRPr="00BD27DC">
        <w:rPr>
          <w:rFonts w:ascii="NexusSansOT" w:hAnsi="NexusSansOT" w:cs="NexusSansOT"/>
          <w:color w:val="000000"/>
          <w:sz w:val="20"/>
          <w:szCs w:val="20"/>
          <w:lang w:val="en-US"/>
        </w:rPr>
        <w:t>19, touch 19, flat-footed</w:t>
      </w:r>
      <w:r>
        <w:rPr>
          <w:rFonts w:ascii="NexusSansOT" w:hAnsi="NexusSansOT" w:cs="NexusSansOT"/>
          <w:color w:val="000000"/>
          <w:sz w:val="20"/>
          <w:szCs w:val="20"/>
          <w:lang w:val="en-US"/>
        </w:rPr>
        <w:t xml:space="preserve"> 14 (+4 </w:t>
      </w:r>
      <w:proofErr w:type="spellStart"/>
      <w:r>
        <w:rPr>
          <w:rFonts w:ascii="NexusSansOT" w:hAnsi="NexusSansOT" w:cs="NexusSansOT"/>
          <w:color w:val="000000"/>
          <w:sz w:val="20"/>
          <w:szCs w:val="20"/>
          <w:lang w:val="en-US"/>
        </w:rPr>
        <w:t>Dex</w:t>
      </w:r>
      <w:proofErr w:type="spellEnd"/>
      <w:r>
        <w:rPr>
          <w:rFonts w:ascii="NexusSansOT" w:hAnsi="NexusSansOT" w:cs="NexusSansOT"/>
          <w:color w:val="000000"/>
          <w:sz w:val="20"/>
          <w:szCs w:val="20"/>
          <w:lang w:val="en-US"/>
        </w:rPr>
        <w:t xml:space="preserve">, +1 dodge, +2 monk, </w:t>
      </w:r>
      <w:r w:rsidRPr="00BD27DC">
        <w:rPr>
          <w:rFonts w:ascii="NexusSansOT" w:hAnsi="NexusSansOT" w:cs="NexusSansOT"/>
          <w:color w:val="000000"/>
          <w:sz w:val="20"/>
          <w:szCs w:val="20"/>
          <w:lang w:val="en-US"/>
        </w:rPr>
        <w:t xml:space="preserve">+2 </w:t>
      </w:r>
      <w:proofErr w:type="spellStart"/>
      <w:r w:rsidRPr="00BD27DC">
        <w:rPr>
          <w:rFonts w:ascii="NexusSansOT" w:hAnsi="NexusSansOT" w:cs="NexusSansOT"/>
          <w:color w:val="000000"/>
          <w:sz w:val="20"/>
          <w:szCs w:val="20"/>
          <w:lang w:val="en-US"/>
        </w:rPr>
        <w:t>Wis</w:t>
      </w:r>
      <w:proofErr w:type="spellEnd"/>
      <w:r w:rsidRPr="00BD27DC">
        <w:rPr>
          <w:rFonts w:ascii="NexusSansOT" w:hAnsi="NexusSansOT" w:cs="NexusSansOT"/>
          <w:color w:val="000000"/>
          <w:sz w:val="20"/>
          <w:szCs w:val="20"/>
          <w:lang w:val="en-US"/>
        </w:rPr>
        <w:t>)</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proofErr w:type="spellStart"/>
      <w:r w:rsidRPr="00BD27DC">
        <w:rPr>
          <w:rFonts w:ascii="NexusSansOT-Bold" w:hAnsi="NexusSansOT-Bold" w:cs="NexusSansOT-Bold"/>
          <w:b/>
          <w:bCs/>
          <w:color w:val="000000"/>
          <w:sz w:val="20"/>
          <w:szCs w:val="20"/>
          <w:lang w:val="en-US"/>
        </w:rPr>
        <w:t>hp</w:t>
      </w:r>
      <w:proofErr w:type="spellEnd"/>
      <w:r w:rsidRPr="00BD27DC">
        <w:rPr>
          <w:rFonts w:ascii="NexusSansOT-Bold" w:hAnsi="NexusSansOT-Bold" w:cs="NexusSansOT-Bold"/>
          <w:b/>
          <w:bCs/>
          <w:color w:val="000000"/>
          <w:sz w:val="20"/>
          <w:szCs w:val="20"/>
          <w:lang w:val="en-US"/>
        </w:rPr>
        <w:t xml:space="preserve"> </w:t>
      </w:r>
      <w:r w:rsidRPr="00BD27DC">
        <w:rPr>
          <w:rFonts w:ascii="NexusSansOT" w:hAnsi="NexusSansOT" w:cs="NexusSansOT"/>
          <w:color w:val="000000"/>
          <w:sz w:val="20"/>
          <w:szCs w:val="20"/>
          <w:lang w:val="en-US"/>
        </w:rPr>
        <w:t>97 (11d8+44)</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Bold" w:hAnsi="NexusSansOT-Bold" w:cs="NexusSansOT-Bold"/>
          <w:b/>
          <w:bCs/>
          <w:color w:val="000000"/>
          <w:sz w:val="20"/>
          <w:szCs w:val="20"/>
          <w:lang w:val="en-US"/>
        </w:rPr>
        <w:t xml:space="preserve">Fort </w:t>
      </w:r>
      <w:r w:rsidRPr="00BD27DC">
        <w:rPr>
          <w:rFonts w:ascii="NexusSansOT" w:hAnsi="NexusSansOT" w:cs="NexusSansOT"/>
          <w:color w:val="000000"/>
          <w:sz w:val="20"/>
          <w:szCs w:val="20"/>
          <w:lang w:val="en-US"/>
        </w:rPr>
        <w:t xml:space="preserve">+9, </w:t>
      </w:r>
      <w:r w:rsidRPr="00BD27DC">
        <w:rPr>
          <w:rFonts w:ascii="NexusSansOT-Bold" w:hAnsi="NexusSansOT-Bold" w:cs="NexusSansOT-Bold"/>
          <w:b/>
          <w:bCs/>
          <w:color w:val="000000"/>
          <w:sz w:val="20"/>
          <w:szCs w:val="20"/>
          <w:lang w:val="en-US"/>
        </w:rPr>
        <w:t xml:space="preserve">Ref </w:t>
      </w:r>
      <w:r w:rsidRPr="00BD27DC">
        <w:rPr>
          <w:rFonts w:ascii="NexusSansOT" w:hAnsi="NexusSansOT" w:cs="NexusSansOT"/>
          <w:color w:val="000000"/>
          <w:sz w:val="20"/>
          <w:szCs w:val="20"/>
          <w:lang w:val="en-US"/>
        </w:rPr>
        <w:t xml:space="preserve">+13, </w:t>
      </w:r>
      <w:r w:rsidRPr="00BD27DC">
        <w:rPr>
          <w:rFonts w:ascii="NexusSansOT-Bold" w:hAnsi="NexusSansOT-Bold" w:cs="NexusSansOT-Bold"/>
          <w:b/>
          <w:bCs/>
          <w:color w:val="000000"/>
          <w:sz w:val="20"/>
          <w:szCs w:val="20"/>
          <w:lang w:val="en-US"/>
        </w:rPr>
        <w:t xml:space="preserve">Will </w:t>
      </w:r>
      <w:r w:rsidRPr="00BD27DC">
        <w:rPr>
          <w:rFonts w:ascii="NexusSansOT" w:hAnsi="NexusSansOT" w:cs="NexusSansOT"/>
          <w:color w:val="000000"/>
          <w:sz w:val="20"/>
          <w:szCs w:val="20"/>
          <w:lang w:val="en-US"/>
        </w:rPr>
        <w:t>+11; +2 vs. enchantment,</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Bold" w:hAnsi="NexusSansOT-Bold" w:cs="NexusSansOT-Bold"/>
          <w:b/>
          <w:bCs/>
          <w:color w:val="000000"/>
          <w:sz w:val="20"/>
          <w:szCs w:val="20"/>
          <w:lang w:val="en-US"/>
        </w:rPr>
        <w:t xml:space="preserve">Defensive Abilities </w:t>
      </w:r>
      <w:r w:rsidRPr="00BD27DC">
        <w:rPr>
          <w:rFonts w:ascii="NexusSansOT" w:hAnsi="NexusSansOT" w:cs="NexusSansOT"/>
          <w:color w:val="000000"/>
          <w:sz w:val="20"/>
          <w:szCs w:val="20"/>
          <w:lang w:val="en-US"/>
        </w:rPr>
        <w:t>improved evasion;</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Bold" w:hAnsi="NexusSansOT-Bold" w:cs="NexusSansOT-Bold"/>
          <w:b/>
          <w:bCs/>
          <w:color w:val="000000"/>
          <w:sz w:val="20"/>
          <w:szCs w:val="20"/>
          <w:lang w:val="en-US"/>
        </w:rPr>
        <w:t xml:space="preserve">Immune </w:t>
      </w:r>
      <w:r w:rsidRPr="00BD27DC">
        <w:rPr>
          <w:rFonts w:ascii="NexusSansOT" w:hAnsi="NexusSansOT" w:cs="NexusSansOT"/>
          <w:color w:val="000000"/>
          <w:sz w:val="20"/>
          <w:szCs w:val="20"/>
          <w:lang w:val="en-US"/>
        </w:rPr>
        <w:t>disease, poison</w:t>
      </w:r>
    </w:p>
    <w:p w:rsidR="00BD27DC" w:rsidRDefault="00BD27DC" w:rsidP="00BD27DC">
      <w:pPr>
        <w:autoSpaceDE w:val="0"/>
        <w:autoSpaceDN w:val="0"/>
        <w:adjustRightInd w:val="0"/>
        <w:spacing w:after="0" w:line="240" w:lineRule="auto"/>
        <w:rPr>
          <w:rFonts w:ascii="NexusSansOT-Bold" w:hAnsi="NexusSansOT-Bold" w:cs="NexusSansOT-Bold"/>
          <w:b/>
          <w:bCs/>
          <w:color w:val="000000"/>
          <w:sz w:val="20"/>
          <w:szCs w:val="20"/>
          <w:lang w:val="en-US"/>
        </w:rPr>
      </w:pPr>
    </w:p>
    <w:p w:rsidR="00BD27DC" w:rsidRPr="00BD27DC" w:rsidRDefault="00BD27DC" w:rsidP="00BD27DC">
      <w:pPr>
        <w:autoSpaceDE w:val="0"/>
        <w:autoSpaceDN w:val="0"/>
        <w:adjustRightInd w:val="0"/>
        <w:spacing w:after="0" w:line="240" w:lineRule="auto"/>
        <w:rPr>
          <w:rFonts w:ascii="NexusSansOT-Bold" w:hAnsi="NexusSansOT-Bold" w:cs="NexusSansOT-Bold"/>
          <w:b/>
          <w:bCs/>
          <w:color w:val="000000"/>
          <w:sz w:val="24"/>
          <w:szCs w:val="24"/>
          <w:lang w:val="en-US"/>
        </w:rPr>
      </w:pPr>
      <w:r w:rsidRPr="00BD27DC">
        <w:rPr>
          <w:rFonts w:ascii="NexusSansOT-Bold" w:hAnsi="NexusSansOT-Bold" w:cs="NexusSansOT-Bold"/>
          <w:b/>
          <w:bCs/>
          <w:color w:val="000000"/>
          <w:sz w:val="24"/>
          <w:szCs w:val="24"/>
          <w:lang w:val="en-US"/>
        </w:rPr>
        <w:t>Off</w:t>
      </w:r>
      <w:r w:rsidRPr="00BD27DC">
        <w:rPr>
          <w:rFonts w:ascii="NexusSansOT-Bold" w:hAnsi="NexusSansOT-Bold" w:cs="NexusSansOT-Bold"/>
          <w:b/>
          <w:bCs/>
          <w:color w:val="000000"/>
          <w:sz w:val="24"/>
          <w:szCs w:val="24"/>
          <w:lang w:val="en-US"/>
        </w:rPr>
        <w:t>ense</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Bold" w:hAnsi="NexusSansOT-Bold" w:cs="NexusSansOT-Bold"/>
          <w:b/>
          <w:bCs/>
          <w:color w:val="000000"/>
          <w:sz w:val="20"/>
          <w:szCs w:val="20"/>
          <w:lang w:val="en-US"/>
        </w:rPr>
        <w:t xml:space="preserve">Speed </w:t>
      </w:r>
      <w:r w:rsidRPr="00BD27DC">
        <w:rPr>
          <w:rFonts w:ascii="NexusSansOT" w:hAnsi="NexusSansOT" w:cs="NexusSansOT"/>
          <w:color w:val="000000"/>
          <w:sz w:val="20"/>
          <w:szCs w:val="20"/>
          <w:lang w:val="en-US"/>
        </w:rPr>
        <w:t>60 ft.</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Bold" w:hAnsi="NexusSansOT-Bold" w:cs="NexusSansOT-Bold"/>
          <w:b/>
          <w:bCs/>
          <w:color w:val="000000"/>
          <w:sz w:val="20"/>
          <w:szCs w:val="20"/>
          <w:lang w:val="en-US"/>
        </w:rPr>
        <w:t xml:space="preserve">Melee </w:t>
      </w:r>
      <w:r w:rsidRPr="00BD27DC">
        <w:rPr>
          <w:rFonts w:ascii="NexusSansOT" w:hAnsi="NexusSansOT" w:cs="NexusSansOT"/>
          <w:color w:val="000000"/>
          <w:sz w:val="20"/>
          <w:szCs w:val="20"/>
          <w:lang w:val="en-US"/>
        </w:rPr>
        <w:t>unarmed strike +13/+8 (1d10+2)</w:t>
      </w:r>
    </w:p>
    <w:p w:rsidR="00BD27DC" w:rsidRPr="00BD27DC" w:rsidRDefault="00862AAF" w:rsidP="00BD27DC">
      <w:pPr>
        <w:autoSpaceDE w:val="0"/>
        <w:autoSpaceDN w:val="0"/>
        <w:adjustRightInd w:val="0"/>
        <w:spacing w:after="0" w:line="240" w:lineRule="auto"/>
        <w:rPr>
          <w:rFonts w:ascii="NexusSansOT" w:hAnsi="NexusSansOT" w:cs="NexusSansOT"/>
          <w:color w:val="000000"/>
          <w:sz w:val="20"/>
          <w:szCs w:val="20"/>
          <w:lang w:val="en-US"/>
        </w:rPr>
      </w:pPr>
      <w:r>
        <w:rPr>
          <w:rFonts w:ascii="NexusSansOT" w:hAnsi="NexusSansOT" w:cs="NexusSansOT"/>
          <w:color w:val="000000"/>
          <w:sz w:val="20"/>
          <w:szCs w:val="20"/>
          <w:lang w:val="en-US"/>
        </w:rPr>
        <w:t xml:space="preserve">   </w:t>
      </w:r>
      <w:r w:rsidR="00BD27DC" w:rsidRPr="00BD27DC">
        <w:rPr>
          <w:rFonts w:ascii="NexusSansOT" w:hAnsi="NexusSansOT" w:cs="NexusSansOT"/>
          <w:color w:val="000000"/>
          <w:sz w:val="20"/>
          <w:szCs w:val="20"/>
          <w:lang w:val="en-US"/>
        </w:rPr>
        <w:t xml:space="preserve"> </w:t>
      </w:r>
      <w:r>
        <w:rPr>
          <w:rFonts w:ascii="NexusSansOT" w:hAnsi="NexusSansOT" w:cs="NexusSansOT"/>
          <w:color w:val="000000"/>
          <w:sz w:val="20"/>
          <w:szCs w:val="20"/>
          <w:lang w:val="en-US"/>
        </w:rPr>
        <w:t xml:space="preserve">       </w:t>
      </w:r>
      <w:r w:rsidR="00BD27DC" w:rsidRPr="00BD27DC">
        <w:rPr>
          <w:rFonts w:ascii="NexusSansOT" w:hAnsi="NexusSansOT" w:cs="NexusSansOT"/>
          <w:color w:val="000000"/>
          <w:sz w:val="20"/>
          <w:szCs w:val="20"/>
          <w:lang w:val="en-US"/>
        </w:rPr>
        <w:t>f</w:t>
      </w:r>
      <w:r w:rsidR="00BD27DC">
        <w:rPr>
          <w:rFonts w:ascii="NexusSansOT" w:hAnsi="NexusSansOT" w:cs="NexusSansOT"/>
          <w:color w:val="000000"/>
          <w:sz w:val="20"/>
          <w:szCs w:val="20"/>
          <w:lang w:val="en-US"/>
        </w:rPr>
        <w:t xml:space="preserve">lurry of blows +14/+14/+9/+9/+4 </w:t>
      </w:r>
      <w:r w:rsidR="00BD27DC" w:rsidRPr="00BD27DC">
        <w:rPr>
          <w:rFonts w:ascii="NexusSansOT" w:hAnsi="NexusSansOT" w:cs="NexusSansOT"/>
          <w:color w:val="000000"/>
          <w:sz w:val="20"/>
          <w:szCs w:val="20"/>
          <w:lang w:val="en-US"/>
        </w:rPr>
        <w:t>(1d10+2)</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Bold" w:hAnsi="NexusSansOT-Bold" w:cs="NexusSansOT-Bold"/>
          <w:b/>
          <w:bCs/>
          <w:color w:val="000000"/>
          <w:sz w:val="20"/>
          <w:szCs w:val="20"/>
          <w:lang w:val="en-US"/>
        </w:rPr>
        <w:t xml:space="preserve">Special Attacks </w:t>
      </w:r>
      <w:r>
        <w:rPr>
          <w:rFonts w:ascii="NexusSansOT" w:hAnsi="NexusSansOT" w:cs="NexusSansOT"/>
          <w:color w:val="000000"/>
          <w:sz w:val="20"/>
          <w:szCs w:val="20"/>
          <w:lang w:val="en-US"/>
        </w:rPr>
        <w:t xml:space="preserve">flurry of blows, </w:t>
      </w:r>
      <w:r w:rsidRPr="00BD27DC">
        <w:rPr>
          <w:rFonts w:ascii="NexusSansOT" w:hAnsi="NexusSansOT" w:cs="NexusSansOT"/>
          <w:color w:val="000000"/>
          <w:sz w:val="20"/>
          <w:szCs w:val="20"/>
          <w:lang w:val="en-US"/>
        </w:rPr>
        <w:t>stunning fist (11/day, DC 17)</w:t>
      </w:r>
    </w:p>
    <w:p w:rsidR="00BD27DC" w:rsidRDefault="00BD27DC" w:rsidP="00BD27DC">
      <w:pPr>
        <w:autoSpaceDE w:val="0"/>
        <w:autoSpaceDN w:val="0"/>
        <w:adjustRightInd w:val="0"/>
        <w:spacing w:after="0" w:line="240" w:lineRule="auto"/>
        <w:rPr>
          <w:rFonts w:ascii="NexusSansOT-Bold" w:hAnsi="NexusSansOT-Bold" w:cs="NexusSansOT-Bold"/>
          <w:b/>
          <w:bCs/>
          <w:color w:val="000000"/>
          <w:sz w:val="20"/>
          <w:szCs w:val="20"/>
          <w:lang w:val="en-US"/>
        </w:rPr>
      </w:pPr>
    </w:p>
    <w:p w:rsidR="00BD27DC" w:rsidRPr="00BD27DC" w:rsidRDefault="00BD27DC" w:rsidP="00BD27DC">
      <w:pPr>
        <w:autoSpaceDE w:val="0"/>
        <w:autoSpaceDN w:val="0"/>
        <w:adjustRightInd w:val="0"/>
        <w:spacing w:after="0" w:line="240" w:lineRule="auto"/>
        <w:rPr>
          <w:rFonts w:ascii="NexusSansOT-Bold" w:hAnsi="NexusSansOT-Bold" w:cs="NexusSansOT-Bold"/>
          <w:b/>
          <w:bCs/>
          <w:color w:val="000000"/>
          <w:sz w:val="24"/>
          <w:szCs w:val="24"/>
          <w:lang w:val="en-US"/>
        </w:rPr>
      </w:pPr>
      <w:r w:rsidRPr="00BD27DC">
        <w:rPr>
          <w:rFonts w:ascii="NexusSansOT-Bold" w:hAnsi="NexusSansOT-Bold" w:cs="NexusSansOT-Bold"/>
          <w:b/>
          <w:bCs/>
          <w:color w:val="000000"/>
          <w:sz w:val="24"/>
          <w:szCs w:val="24"/>
          <w:lang w:val="en-US"/>
        </w:rPr>
        <w:t>Tactics</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Bold" w:hAnsi="NexusSansOT-Bold" w:cs="NexusSansOT-Bold"/>
          <w:b/>
          <w:bCs/>
          <w:color w:val="000000"/>
          <w:sz w:val="20"/>
          <w:szCs w:val="20"/>
          <w:lang w:val="en-US"/>
        </w:rPr>
        <w:t xml:space="preserve">During Combat </w:t>
      </w:r>
      <w:r w:rsidRPr="00BD27DC">
        <w:rPr>
          <w:rFonts w:ascii="NexusSansOT" w:hAnsi="NexusSansOT" w:cs="NexusSansOT"/>
          <w:color w:val="000000"/>
          <w:sz w:val="20"/>
          <w:szCs w:val="20"/>
          <w:lang w:val="en-US"/>
        </w:rPr>
        <w:t xml:space="preserve">The master is </w:t>
      </w:r>
      <w:proofErr w:type="spellStart"/>
      <w:r w:rsidRPr="00BD27DC">
        <w:rPr>
          <w:rFonts w:ascii="NexusSansOT" w:hAnsi="NexusSansOT" w:cs="NexusSansOT"/>
          <w:color w:val="000000"/>
          <w:sz w:val="20"/>
          <w:szCs w:val="20"/>
          <w:lang w:val="en-US"/>
        </w:rPr>
        <w:t>Jathyl’</w:t>
      </w:r>
      <w:r>
        <w:rPr>
          <w:rFonts w:ascii="NexusSansOT" w:hAnsi="NexusSansOT" w:cs="NexusSansOT"/>
          <w:color w:val="000000"/>
          <w:sz w:val="20"/>
          <w:szCs w:val="20"/>
          <w:lang w:val="en-US"/>
        </w:rPr>
        <w:t>s</w:t>
      </w:r>
      <w:proofErr w:type="spellEnd"/>
      <w:r>
        <w:rPr>
          <w:rFonts w:ascii="NexusSansOT" w:hAnsi="NexusSansOT" w:cs="NexusSansOT"/>
          <w:color w:val="000000"/>
          <w:sz w:val="20"/>
          <w:szCs w:val="20"/>
          <w:lang w:val="en-US"/>
        </w:rPr>
        <w:t xml:space="preserve"> </w:t>
      </w:r>
      <w:r w:rsidRPr="00BD27DC">
        <w:rPr>
          <w:rFonts w:ascii="NexusSansOT" w:hAnsi="NexusSansOT" w:cs="NexusSansOT"/>
          <w:color w:val="000000"/>
          <w:sz w:val="20"/>
          <w:szCs w:val="20"/>
          <w:lang w:val="en-US"/>
        </w:rPr>
        <w:t>un</w:t>
      </w:r>
      <w:r>
        <w:rPr>
          <w:rFonts w:ascii="NexusSansOT" w:hAnsi="NexusSansOT" w:cs="NexusSansOT"/>
          <w:color w:val="000000"/>
          <w:sz w:val="20"/>
          <w:szCs w:val="20"/>
          <w:lang w:val="en-US"/>
        </w:rPr>
        <w:t xml:space="preserve">questioning thrall and believes </w:t>
      </w:r>
      <w:r w:rsidRPr="00BD27DC">
        <w:rPr>
          <w:rFonts w:ascii="NexusSansOT" w:hAnsi="NexusSansOT" w:cs="NexusSansOT"/>
          <w:color w:val="000000"/>
          <w:sz w:val="20"/>
          <w:szCs w:val="20"/>
          <w:lang w:val="en-US"/>
        </w:rPr>
        <w:t xml:space="preserve">the PCs to be the threat </w:t>
      </w:r>
      <w:r>
        <w:rPr>
          <w:rFonts w:ascii="NexusSansOT" w:hAnsi="NexusSansOT" w:cs="NexusSansOT"/>
          <w:color w:val="000000"/>
          <w:sz w:val="20"/>
          <w:szCs w:val="20"/>
          <w:lang w:val="en-US"/>
        </w:rPr>
        <w:t xml:space="preserve">she has painted </w:t>
      </w:r>
      <w:r w:rsidRPr="00BD27DC">
        <w:rPr>
          <w:rFonts w:ascii="NexusSansOT" w:hAnsi="NexusSansOT" w:cs="NexusSansOT"/>
          <w:color w:val="000000"/>
          <w:sz w:val="20"/>
          <w:szCs w:val="20"/>
          <w:lang w:val="en-US"/>
        </w:rPr>
        <w:t>them as. When ad</w:t>
      </w:r>
      <w:r>
        <w:rPr>
          <w:rFonts w:ascii="NexusSansOT" w:hAnsi="NexusSansOT" w:cs="NexusSansOT"/>
          <w:color w:val="000000"/>
          <w:sz w:val="20"/>
          <w:szCs w:val="20"/>
          <w:lang w:val="en-US"/>
        </w:rPr>
        <w:t xml:space="preserve">jacent to a foe at the start of </w:t>
      </w:r>
      <w:r w:rsidRPr="00BD27DC">
        <w:rPr>
          <w:rFonts w:ascii="NexusSansOT" w:hAnsi="NexusSansOT" w:cs="NexusSansOT"/>
          <w:color w:val="000000"/>
          <w:sz w:val="20"/>
          <w:szCs w:val="20"/>
          <w:lang w:val="en-US"/>
        </w:rPr>
        <w:t xml:space="preserve">his turn, he spends a </w:t>
      </w:r>
      <w:proofErr w:type="spellStart"/>
      <w:r w:rsidRPr="00BD27DC">
        <w:rPr>
          <w:rFonts w:ascii="NexusSansOT-Italic" w:hAnsi="NexusSansOT-Italic" w:cs="NexusSansOT-Italic"/>
          <w:i/>
          <w:iCs/>
          <w:color w:val="000000"/>
          <w:sz w:val="20"/>
          <w:szCs w:val="20"/>
          <w:lang w:val="en-US"/>
        </w:rPr>
        <w:t>ki</w:t>
      </w:r>
      <w:proofErr w:type="spellEnd"/>
      <w:r w:rsidRPr="00BD27DC">
        <w:rPr>
          <w:rFonts w:ascii="NexusSansOT-Italic" w:hAnsi="NexusSansOT-Italic" w:cs="NexusSansOT-Italic"/>
          <w:i/>
          <w:iCs/>
          <w:color w:val="000000"/>
          <w:sz w:val="20"/>
          <w:szCs w:val="20"/>
          <w:lang w:val="en-US"/>
        </w:rPr>
        <w:t xml:space="preserve"> </w:t>
      </w:r>
      <w:r w:rsidRPr="00BD27DC">
        <w:rPr>
          <w:rFonts w:ascii="NexusSansOT" w:hAnsi="NexusSansOT" w:cs="NexusSansOT"/>
          <w:color w:val="000000"/>
          <w:sz w:val="20"/>
          <w:szCs w:val="20"/>
          <w:lang w:val="en-US"/>
        </w:rPr>
        <w:t>poi</w:t>
      </w:r>
      <w:r>
        <w:rPr>
          <w:rFonts w:ascii="NexusSansOT" w:hAnsi="NexusSansOT" w:cs="NexusSansOT"/>
          <w:color w:val="000000"/>
          <w:sz w:val="20"/>
          <w:szCs w:val="20"/>
          <w:lang w:val="en-US"/>
        </w:rPr>
        <w:t xml:space="preserve">nt to gain an additional flurry </w:t>
      </w:r>
      <w:r w:rsidRPr="00BD27DC">
        <w:rPr>
          <w:rFonts w:ascii="NexusSansOT" w:hAnsi="NexusSansOT" w:cs="NexusSansOT"/>
          <w:color w:val="000000"/>
          <w:sz w:val="20"/>
          <w:szCs w:val="20"/>
          <w:lang w:val="en-US"/>
        </w:rPr>
        <w:t xml:space="preserve">attack, using Stunning Fist </w:t>
      </w:r>
      <w:r>
        <w:rPr>
          <w:rFonts w:ascii="NexusSansOT" w:hAnsi="NexusSansOT" w:cs="NexusSansOT"/>
          <w:color w:val="000000"/>
          <w:sz w:val="20"/>
          <w:szCs w:val="20"/>
          <w:lang w:val="en-US"/>
        </w:rPr>
        <w:t xml:space="preserve">on his first strike. Otherwise, </w:t>
      </w:r>
      <w:r w:rsidRPr="00BD27DC">
        <w:rPr>
          <w:rFonts w:ascii="NexusSansOT" w:hAnsi="NexusSansOT" w:cs="NexusSansOT"/>
          <w:color w:val="000000"/>
          <w:sz w:val="20"/>
          <w:szCs w:val="20"/>
          <w:lang w:val="en-US"/>
        </w:rPr>
        <w:t>the master uses Spring At</w:t>
      </w:r>
      <w:r>
        <w:rPr>
          <w:rFonts w:ascii="NexusSansOT" w:hAnsi="NexusSansOT" w:cs="NexusSansOT"/>
          <w:color w:val="000000"/>
          <w:sz w:val="20"/>
          <w:szCs w:val="20"/>
          <w:lang w:val="en-US"/>
        </w:rPr>
        <w:t xml:space="preserve">tack and Stunning Fist whenever </w:t>
      </w:r>
      <w:r w:rsidRPr="00BD27DC">
        <w:rPr>
          <w:rFonts w:ascii="NexusSansOT" w:hAnsi="NexusSansOT" w:cs="NexusSansOT"/>
          <w:color w:val="000000"/>
          <w:sz w:val="20"/>
          <w:szCs w:val="20"/>
          <w:lang w:val="en-US"/>
        </w:rPr>
        <w:t>possible, directing his fol</w:t>
      </w:r>
      <w:r>
        <w:rPr>
          <w:rFonts w:ascii="NexusSansOT" w:hAnsi="NexusSansOT" w:cs="NexusSansOT"/>
          <w:color w:val="000000"/>
          <w:sz w:val="20"/>
          <w:szCs w:val="20"/>
          <w:lang w:val="en-US"/>
        </w:rPr>
        <w:t xml:space="preserve">lowers in </w:t>
      </w:r>
      <w:proofErr w:type="spellStart"/>
      <w:r>
        <w:rPr>
          <w:rFonts w:ascii="NexusSansOT" w:hAnsi="NexusSansOT" w:cs="NexusSansOT"/>
          <w:color w:val="000000"/>
          <w:sz w:val="20"/>
          <w:szCs w:val="20"/>
          <w:lang w:val="en-US"/>
        </w:rPr>
        <w:t>Vudrani</w:t>
      </w:r>
      <w:proofErr w:type="spellEnd"/>
      <w:r>
        <w:rPr>
          <w:rFonts w:ascii="NexusSansOT" w:hAnsi="NexusSansOT" w:cs="NexusSansOT"/>
          <w:color w:val="000000"/>
          <w:sz w:val="20"/>
          <w:szCs w:val="20"/>
          <w:lang w:val="en-US"/>
        </w:rPr>
        <w:t xml:space="preserve"> while spewing insults at the </w:t>
      </w:r>
      <w:r w:rsidRPr="00BD27DC">
        <w:rPr>
          <w:rFonts w:ascii="NexusSansOT" w:hAnsi="NexusSansOT" w:cs="NexusSansOT"/>
          <w:color w:val="000000"/>
          <w:sz w:val="20"/>
          <w:szCs w:val="20"/>
          <w:lang w:val="en-US"/>
        </w:rPr>
        <w:t>PCs in Common.</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Bold" w:hAnsi="NexusSansOT-Bold" w:cs="NexusSansOT-Bold"/>
          <w:b/>
          <w:bCs/>
          <w:color w:val="000000"/>
          <w:sz w:val="20"/>
          <w:szCs w:val="20"/>
          <w:lang w:val="en-US"/>
        </w:rPr>
        <w:t xml:space="preserve">Morale </w:t>
      </w:r>
      <w:r w:rsidRPr="00BD27DC">
        <w:rPr>
          <w:rFonts w:ascii="NexusSansOT" w:hAnsi="NexusSansOT" w:cs="NexusSansOT"/>
          <w:color w:val="000000"/>
          <w:sz w:val="20"/>
          <w:szCs w:val="20"/>
          <w:lang w:val="en-US"/>
        </w:rPr>
        <w:t xml:space="preserve">Completely under </w:t>
      </w:r>
      <w:proofErr w:type="spellStart"/>
      <w:r w:rsidRPr="00BD27DC">
        <w:rPr>
          <w:rFonts w:ascii="NexusSansOT" w:hAnsi="NexusSansOT" w:cs="NexusSansOT"/>
          <w:color w:val="000000"/>
          <w:sz w:val="20"/>
          <w:szCs w:val="20"/>
          <w:lang w:val="en-US"/>
        </w:rPr>
        <w:t>Jathyl’</w:t>
      </w:r>
      <w:r>
        <w:rPr>
          <w:rFonts w:ascii="NexusSansOT" w:hAnsi="NexusSansOT" w:cs="NexusSansOT"/>
          <w:color w:val="000000"/>
          <w:sz w:val="20"/>
          <w:szCs w:val="20"/>
          <w:lang w:val="en-US"/>
        </w:rPr>
        <w:t>s</w:t>
      </w:r>
      <w:proofErr w:type="spellEnd"/>
      <w:r>
        <w:rPr>
          <w:rFonts w:ascii="NexusSansOT" w:hAnsi="NexusSansOT" w:cs="NexusSansOT"/>
          <w:color w:val="000000"/>
          <w:sz w:val="20"/>
          <w:szCs w:val="20"/>
          <w:lang w:val="en-US"/>
        </w:rPr>
        <w:t xml:space="preserve"> control, the master </w:t>
      </w:r>
      <w:r w:rsidRPr="00BD27DC">
        <w:rPr>
          <w:rFonts w:ascii="NexusSansOT" w:hAnsi="NexusSansOT" w:cs="NexusSansOT"/>
          <w:color w:val="000000"/>
          <w:sz w:val="20"/>
          <w:szCs w:val="20"/>
          <w:lang w:val="en-US"/>
        </w:rPr>
        <w:t>truly believes the PC</w:t>
      </w:r>
      <w:r>
        <w:rPr>
          <w:rFonts w:ascii="NexusSansOT" w:hAnsi="NexusSansOT" w:cs="NexusSansOT"/>
          <w:color w:val="000000"/>
          <w:sz w:val="20"/>
          <w:szCs w:val="20"/>
          <w:lang w:val="en-US"/>
        </w:rPr>
        <w:t xml:space="preserve">s are the largest threat to the </w:t>
      </w:r>
      <w:r w:rsidRPr="00BD27DC">
        <w:rPr>
          <w:rFonts w:ascii="NexusSansOT" w:hAnsi="NexusSansOT" w:cs="NexusSansOT"/>
          <w:color w:val="000000"/>
          <w:sz w:val="20"/>
          <w:szCs w:val="20"/>
          <w:lang w:val="en-US"/>
        </w:rPr>
        <w:t>survival of his monaste</w:t>
      </w:r>
      <w:r>
        <w:rPr>
          <w:rFonts w:ascii="NexusSansOT" w:hAnsi="NexusSansOT" w:cs="NexusSansOT"/>
          <w:color w:val="000000"/>
          <w:sz w:val="20"/>
          <w:szCs w:val="20"/>
          <w:lang w:val="en-US"/>
        </w:rPr>
        <w:t xml:space="preserve">ry, and he fights to the death. </w:t>
      </w:r>
      <w:r w:rsidRPr="00BD27DC">
        <w:rPr>
          <w:rFonts w:ascii="NexusSansOT" w:hAnsi="NexusSansOT" w:cs="NexusSansOT"/>
          <w:color w:val="000000"/>
          <w:sz w:val="20"/>
          <w:szCs w:val="20"/>
          <w:lang w:val="en-US"/>
        </w:rPr>
        <w:t xml:space="preserve">When reduced to 30 or </w:t>
      </w:r>
      <w:r>
        <w:rPr>
          <w:rFonts w:ascii="NexusSansOT" w:hAnsi="NexusSansOT" w:cs="NexusSansOT"/>
          <w:color w:val="000000"/>
          <w:sz w:val="20"/>
          <w:szCs w:val="20"/>
          <w:lang w:val="en-US"/>
        </w:rPr>
        <w:t xml:space="preserve">fewer hit points, he throws the </w:t>
      </w:r>
      <w:r w:rsidRPr="00BD27DC">
        <w:rPr>
          <w:rFonts w:ascii="NexusSansOT" w:hAnsi="NexusSansOT" w:cs="NexusSansOT"/>
          <w:color w:val="000000"/>
          <w:sz w:val="20"/>
          <w:szCs w:val="20"/>
          <w:lang w:val="en-US"/>
        </w:rPr>
        <w:t xml:space="preserve">5d6 bead from his </w:t>
      </w:r>
      <w:r w:rsidRPr="00BD27DC">
        <w:rPr>
          <w:rFonts w:ascii="NexusSansOT-Italic" w:hAnsi="NexusSansOT-Italic" w:cs="NexusSansOT-Italic"/>
          <w:i/>
          <w:iCs/>
          <w:color w:val="000000"/>
          <w:sz w:val="20"/>
          <w:szCs w:val="20"/>
          <w:lang w:val="en-US"/>
        </w:rPr>
        <w:t xml:space="preserve">necklace of fireballs </w:t>
      </w:r>
      <w:r>
        <w:rPr>
          <w:rFonts w:ascii="NexusSansOT" w:hAnsi="NexusSansOT" w:cs="NexusSansOT"/>
          <w:color w:val="000000"/>
          <w:sz w:val="20"/>
          <w:szCs w:val="20"/>
          <w:lang w:val="en-US"/>
        </w:rPr>
        <w:t xml:space="preserve">into the largest </w:t>
      </w:r>
      <w:r w:rsidRPr="00BD27DC">
        <w:rPr>
          <w:rFonts w:ascii="NexusSansOT" w:hAnsi="NexusSansOT" w:cs="NexusSansOT"/>
          <w:color w:val="000000"/>
          <w:sz w:val="20"/>
          <w:szCs w:val="20"/>
          <w:lang w:val="en-US"/>
        </w:rPr>
        <w:t xml:space="preserve">concentration of PCs, </w:t>
      </w:r>
      <w:r>
        <w:rPr>
          <w:rFonts w:ascii="NexusSansOT" w:hAnsi="NexusSansOT" w:cs="NexusSansOT"/>
          <w:color w:val="000000"/>
          <w:sz w:val="20"/>
          <w:szCs w:val="20"/>
          <w:lang w:val="en-US"/>
        </w:rPr>
        <w:t xml:space="preserve">disregarding his own safety and </w:t>
      </w:r>
      <w:r w:rsidRPr="00BD27DC">
        <w:rPr>
          <w:rFonts w:ascii="NexusSansOT" w:hAnsi="NexusSansOT" w:cs="NexusSansOT"/>
          <w:color w:val="000000"/>
          <w:sz w:val="20"/>
          <w:szCs w:val="20"/>
          <w:lang w:val="en-US"/>
        </w:rPr>
        <w:t>that of his followers.</w:t>
      </w:r>
    </w:p>
    <w:p w:rsidR="00BD27DC" w:rsidRDefault="00BD27DC" w:rsidP="00BD27DC">
      <w:pPr>
        <w:autoSpaceDE w:val="0"/>
        <w:autoSpaceDN w:val="0"/>
        <w:adjustRightInd w:val="0"/>
        <w:spacing w:after="0" w:line="240" w:lineRule="auto"/>
        <w:rPr>
          <w:rFonts w:ascii="NexusSansOT-Bold" w:hAnsi="NexusSansOT-Bold" w:cs="NexusSansOT-Bold"/>
          <w:b/>
          <w:bCs/>
          <w:color w:val="000000"/>
          <w:sz w:val="20"/>
          <w:szCs w:val="20"/>
          <w:lang w:val="en-US"/>
        </w:rPr>
      </w:pPr>
    </w:p>
    <w:p w:rsidR="00BD27DC" w:rsidRPr="00BD27DC" w:rsidRDefault="00BD27DC" w:rsidP="00BD27DC">
      <w:pPr>
        <w:autoSpaceDE w:val="0"/>
        <w:autoSpaceDN w:val="0"/>
        <w:adjustRightInd w:val="0"/>
        <w:spacing w:after="0" w:line="240" w:lineRule="auto"/>
        <w:rPr>
          <w:rFonts w:ascii="NexusSansOT-Bold" w:hAnsi="NexusSansOT-Bold" w:cs="NexusSansOT-Bold"/>
          <w:b/>
          <w:bCs/>
          <w:color w:val="000000"/>
          <w:sz w:val="24"/>
          <w:szCs w:val="24"/>
          <w:lang w:val="en-US"/>
        </w:rPr>
      </w:pPr>
      <w:r w:rsidRPr="00BD27DC">
        <w:rPr>
          <w:rFonts w:ascii="NexusSansOT-Bold" w:hAnsi="NexusSansOT-Bold" w:cs="NexusSansOT-Bold"/>
          <w:b/>
          <w:bCs/>
          <w:color w:val="000000"/>
          <w:sz w:val="24"/>
          <w:szCs w:val="24"/>
          <w:lang w:val="en-US"/>
        </w:rPr>
        <w:t>Statistics</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proofErr w:type="spellStart"/>
      <w:r w:rsidRPr="00BD27DC">
        <w:rPr>
          <w:rFonts w:ascii="NexusSansOT-Bold" w:hAnsi="NexusSansOT-Bold" w:cs="NexusSansOT-Bold"/>
          <w:b/>
          <w:bCs/>
          <w:color w:val="000000"/>
          <w:sz w:val="20"/>
          <w:szCs w:val="20"/>
          <w:lang w:val="en-US"/>
        </w:rPr>
        <w:t>Str</w:t>
      </w:r>
      <w:proofErr w:type="spellEnd"/>
      <w:r w:rsidRPr="00BD27DC">
        <w:rPr>
          <w:rFonts w:ascii="NexusSansOT-Bold" w:hAnsi="NexusSansOT-Bold" w:cs="NexusSansOT-Bold"/>
          <w:b/>
          <w:bCs/>
          <w:color w:val="000000"/>
          <w:sz w:val="20"/>
          <w:szCs w:val="20"/>
          <w:lang w:val="en-US"/>
        </w:rPr>
        <w:t xml:space="preserve"> </w:t>
      </w:r>
      <w:r w:rsidRPr="00BD27DC">
        <w:rPr>
          <w:rFonts w:ascii="NexusSansOT" w:hAnsi="NexusSansOT" w:cs="NexusSansOT"/>
          <w:color w:val="000000"/>
          <w:sz w:val="20"/>
          <w:szCs w:val="20"/>
          <w:lang w:val="en-US"/>
        </w:rPr>
        <w:t xml:space="preserve">14, </w:t>
      </w:r>
      <w:proofErr w:type="spellStart"/>
      <w:r w:rsidRPr="00BD27DC">
        <w:rPr>
          <w:rFonts w:ascii="NexusSansOT-Bold" w:hAnsi="NexusSansOT-Bold" w:cs="NexusSansOT-Bold"/>
          <w:b/>
          <w:bCs/>
          <w:color w:val="000000"/>
          <w:sz w:val="20"/>
          <w:szCs w:val="20"/>
          <w:lang w:val="en-US"/>
        </w:rPr>
        <w:t>Dex</w:t>
      </w:r>
      <w:proofErr w:type="spellEnd"/>
      <w:r w:rsidRPr="00BD27DC">
        <w:rPr>
          <w:rFonts w:ascii="NexusSansOT-Bold" w:hAnsi="NexusSansOT-Bold" w:cs="NexusSansOT-Bold"/>
          <w:b/>
          <w:bCs/>
          <w:color w:val="000000"/>
          <w:sz w:val="20"/>
          <w:szCs w:val="20"/>
          <w:lang w:val="en-US"/>
        </w:rPr>
        <w:t xml:space="preserve"> </w:t>
      </w:r>
      <w:r w:rsidRPr="00BD27DC">
        <w:rPr>
          <w:rFonts w:ascii="NexusSansOT" w:hAnsi="NexusSansOT" w:cs="NexusSansOT"/>
          <w:color w:val="000000"/>
          <w:sz w:val="20"/>
          <w:szCs w:val="20"/>
          <w:lang w:val="en-US"/>
        </w:rPr>
        <w:t xml:space="preserve">18, </w:t>
      </w:r>
      <w:r w:rsidRPr="00BD27DC">
        <w:rPr>
          <w:rFonts w:ascii="NexusSansOT-Bold" w:hAnsi="NexusSansOT-Bold" w:cs="NexusSansOT-Bold"/>
          <w:b/>
          <w:bCs/>
          <w:color w:val="000000"/>
          <w:sz w:val="20"/>
          <w:szCs w:val="20"/>
          <w:lang w:val="en-US"/>
        </w:rPr>
        <w:t xml:space="preserve">Con </w:t>
      </w:r>
      <w:r w:rsidRPr="00BD27DC">
        <w:rPr>
          <w:rFonts w:ascii="NexusSansOT" w:hAnsi="NexusSansOT" w:cs="NexusSansOT"/>
          <w:color w:val="000000"/>
          <w:sz w:val="20"/>
          <w:szCs w:val="20"/>
          <w:lang w:val="en-US"/>
        </w:rPr>
        <w:t xml:space="preserve">15, </w:t>
      </w:r>
      <w:proofErr w:type="spellStart"/>
      <w:r w:rsidRPr="00BD27DC">
        <w:rPr>
          <w:rFonts w:ascii="NexusSansOT-Bold" w:hAnsi="NexusSansOT-Bold" w:cs="NexusSansOT-Bold"/>
          <w:b/>
          <w:bCs/>
          <w:color w:val="000000"/>
          <w:sz w:val="20"/>
          <w:szCs w:val="20"/>
          <w:lang w:val="en-US"/>
        </w:rPr>
        <w:t>Int</w:t>
      </w:r>
      <w:proofErr w:type="spellEnd"/>
      <w:r w:rsidRPr="00BD27DC">
        <w:rPr>
          <w:rFonts w:ascii="NexusSansOT-Bold" w:hAnsi="NexusSansOT-Bold" w:cs="NexusSansOT-Bold"/>
          <w:b/>
          <w:bCs/>
          <w:color w:val="000000"/>
          <w:sz w:val="20"/>
          <w:szCs w:val="20"/>
          <w:lang w:val="en-US"/>
        </w:rPr>
        <w:t xml:space="preserve"> </w:t>
      </w:r>
      <w:r w:rsidRPr="00BD27DC">
        <w:rPr>
          <w:rFonts w:ascii="NexusSansOT" w:hAnsi="NexusSansOT" w:cs="NexusSansOT"/>
          <w:color w:val="000000"/>
          <w:sz w:val="20"/>
          <w:szCs w:val="20"/>
          <w:lang w:val="en-US"/>
        </w:rPr>
        <w:t xml:space="preserve">12, </w:t>
      </w:r>
      <w:proofErr w:type="spellStart"/>
      <w:r w:rsidRPr="00BD27DC">
        <w:rPr>
          <w:rFonts w:ascii="NexusSansOT-Bold" w:hAnsi="NexusSansOT-Bold" w:cs="NexusSansOT-Bold"/>
          <w:b/>
          <w:bCs/>
          <w:color w:val="000000"/>
          <w:sz w:val="20"/>
          <w:szCs w:val="20"/>
          <w:lang w:val="en-US"/>
        </w:rPr>
        <w:t>Wis</w:t>
      </w:r>
      <w:proofErr w:type="spellEnd"/>
      <w:r w:rsidRPr="00BD27DC">
        <w:rPr>
          <w:rFonts w:ascii="NexusSansOT-Bold" w:hAnsi="NexusSansOT-Bold" w:cs="NexusSansOT-Bold"/>
          <w:b/>
          <w:bCs/>
          <w:color w:val="000000"/>
          <w:sz w:val="20"/>
          <w:szCs w:val="20"/>
          <w:lang w:val="en-US"/>
        </w:rPr>
        <w:t xml:space="preserve"> </w:t>
      </w:r>
      <w:r w:rsidRPr="00BD27DC">
        <w:rPr>
          <w:rFonts w:ascii="NexusSansOT" w:hAnsi="NexusSansOT" w:cs="NexusSansOT"/>
          <w:color w:val="000000"/>
          <w:sz w:val="20"/>
          <w:szCs w:val="20"/>
          <w:lang w:val="en-US"/>
        </w:rPr>
        <w:t xml:space="preserve">15, </w:t>
      </w:r>
      <w:r w:rsidRPr="00BD27DC">
        <w:rPr>
          <w:rFonts w:ascii="NexusSansOT-Bold" w:hAnsi="NexusSansOT-Bold" w:cs="NexusSansOT-Bold"/>
          <w:b/>
          <w:bCs/>
          <w:color w:val="000000"/>
          <w:sz w:val="20"/>
          <w:szCs w:val="20"/>
          <w:lang w:val="en-US"/>
        </w:rPr>
        <w:t xml:space="preserve">Cha </w:t>
      </w:r>
      <w:r w:rsidRPr="00BD27DC">
        <w:rPr>
          <w:rFonts w:ascii="NexusSansOT" w:hAnsi="NexusSansOT" w:cs="NexusSansOT"/>
          <w:color w:val="000000"/>
          <w:sz w:val="20"/>
          <w:szCs w:val="20"/>
          <w:lang w:val="en-US"/>
        </w:rPr>
        <w:t>8</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Bold" w:hAnsi="NexusSansOT-Bold" w:cs="NexusSansOT-Bold"/>
          <w:b/>
          <w:bCs/>
          <w:color w:val="000000"/>
          <w:sz w:val="20"/>
          <w:szCs w:val="20"/>
          <w:lang w:val="en-US"/>
        </w:rPr>
        <w:t xml:space="preserve">Base </w:t>
      </w:r>
      <w:proofErr w:type="spellStart"/>
      <w:r w:rsidRPr="00BD27DC">
        <w:rPr>
          <w:rFonts w:ascii="NexusSansOT-Bold" w:hAnsi="NexusSansOT-Bold" w:cs="NexusSansOT-Bold"/>
          <w:b/>
          <w:bCs/>
          <w:color w:val="000000"/>
          <w:sz w:val="20"/>
          <w:szCs w:val="20"/>
          <w:lang w:val="en-US"/>
        </w:rPr>
        <w:t>Atk</w:t>
      </w:r>
      <w:proofErr w:type="spellEnd"/>
      <w:r w:rsidRPr="00BD27DC">
        <w:rPr>
          <w:rFonts w:ascii="NexusSansOT-Bold" w:hAnsi="NexusSansOT-Bold" w:cs="NexusSansOT-Bold"/>
          <w:b/>
          <w:bCs/>
          <w:color w:val="000000"/>
          <w:sz w:val="20"/>
          <w:szCs w:val="20"/>
          <w:lang w:val="en-US"/>
        </w:rPr>
        <w:t xml:space="preserve"> </w:t>
      </w:r>
      <w:r w:rsidRPr="00BD27DC">
        <w:rPr>
          <w:rFonts w:ascii="NexusSansOT" w:hAnsi="NexusSansOT" w:cs="NexusSansOT"/>
          <w:color w:val="000000"/>
          <w:sz w:val="20"/>
          <w:szCs w:val="20"/>
          <w:lang w:val="en-US"/>
        </w:rPr>
        <w:t xml:space="preserve">+8; </w:t>
      </w:r>
      <w:r w:rsidRPr="00BD27DC">
        <w:rPr>
          <w:rFonts w:ascii="NexusSansOT-Bold" w:hAnsi="NexusSansOT-Bold" w:cs="NexusSansOT-Bold"/>
          <w:b/>
          <w:bCs/>
          <w:color w:val="000000"/>
          <w:sz w:val="20"/>
          <w:szCs w:val="20"/>
          <w:lang w:val="en-US"/>
        </w:rPr>
        <w:t xml:space="preserve">CMB </w:t>
      </w:r>
      <w:r w:rsidRPr="00BD27DC">
        <w:rPr>
          <w:rFonts w:ascii="NexusSansOT" w:hAnsi="NexusSansOT" w:cs="NexusSansOT"/>
          <w:color w:val="000000"/>
          <w:sz w:val="20"/>
          <w:szCs w:val="20"/>
          <w:lang w:val="en-US"/>
        </w:rPr>
        <w:t xml:space="preserve">+13; </w:t>
      </w:r>
      <w:r w:rsidRPr="00BD27DC">
        <w:rPr>
          <w:rFonts w:ascii="NexusSansOT-Bold" w:hAnsi="NexusSansOT-Bold" w:cs="NexusSansOT-Bold"/>
          <w:b/>
          <w:bCs/>
          <w:color w:val="000000"/>
          <w:sz w:val="20"/>
          <w:szCs w:val="20"/>
          <w:lang w:val="en-US"/>
        </w:rPr>
        <w:t xml:space="preserve">CMD </w:t>
      </w:r>
      <w:r w:rsidRPr="00BD27DC">
        <w:rPr>
          <w:rFonts w:ascii="NexusSansOT" w:hAnsi="NexusSansOT" w:cs="NexusSansOT"/>
          <w:color w:val="000000"/>
          <w:sz w:val="20"/>
          <w:szCs w:val="20"/>
          <w:lang w:val="en-US"/>
        </w:rPr>
        <w:t>29</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Bold" w:hAnsi="NexusSansOT-Bold" w:cs="NexusSansOT-Bold"/>
          <w:b/>
          <w:bCs/>
          <w:color w:val="000000"/>
          <w:sz w:val="20"/>
          <w:szCs w:val="20"/>
          <w:lang w:val="en-US"/>
        </w:rPr>
        <w:t xml:space="preserve">Feats </w:t>
      </w:r>
      <w:r w:rsidRPr="00BD27DC">
        <w:rPr>
          <w:rFonts w:ascii="NexusSansOT" w:hAnsi="NexusSansOT" w:cs="NexusSansOT"/>
          <w:color w:val="000000"/>
          <w:sz w:val="20"/>
          <w:szCs w:val="20"/>
          <w:lang w:val="en-US"/>
        </w:rPr>
        <w:t>Acrobatic, Deflect Arro</w:t>
      </w:r>
      <w:r>
        <w:rPr>
          <w:rFonts w:ascii="NexusSansOT" w:hAnsi="NexusSansOT" w:cs="NexusSansOT"/>
          <w:color w:val="000000"/>
          <w:sz w:val="20"/>
          <w:szCs w:val="20"/>
          <w:lang w:val="en-US"/>
        </w:rPr>
        <w:t xml:space="preserve">ws, Dodge, Improved Initiative, </w:t>
      </w:r>
      <w:r w:rsidRPr="00BD27DC">
        <w:rPr>
          <w:rFonts w:ascii="NexusSansOT" w:hAnsi="NexusSansOT" w:cs="NexusSansOT"/>
          <w:color w:val="000000"/>
          <w:sz w:val="20"/>
          <w:szCs w:val="20"/>
          <w:lang w:val="en-US"/>
        </w:rPr>
        <w:t>Improved Unarmed Strike,</w:t>
      </w:r>
      <w:r>
        <w:rPr>
          <w:rFonts w:ascii="NexusSansOT" w:hAnsi="NexusSansOT" w:cs="NexusSansOT"/>
          <w:color w:val="000000"/>
          <w:sz w:val="20"/>
          <w:szCs w:val="20"/>
          <w:lang w:val="en-US"/>
        </w:rPr>
        <w:t xml:space="preserve"> Iron Will, Lightning Reflexes, </w:t>
      </w:r>
      <w:r w:rsidRPr="00BD27DC">
        <w:rPr>
          <w:rFonts w:ascii="NexusSansOT" w:hAnsi="NexusSansOT" w:cs="NexusSansOT"/>
          <w:color w:val="000000"/>
          <w:sz w:val="20"/>
          <w:szCs w:val="20"/>
          <w:lang w:val="en-US"/>
        </w:rPr>
        <w:t>Mobility, Spring Attack, S</w:t>
      </w:r>
      <w:r>
        <w:rPr>
          <w:rFonts w:ascii="NexusSansOT" w:hAnsi="NexusSansOT" w:cs="NexusSansOT"/>
          <w:color w:val="000000"/>
          <w:sz w:val="20"/>
          <w:szCs w:val="20"/>
          <w:lang w:val="en-US"/>
        </w:rPr>
        <w:t xml:space="preserve">tunning Fist, Toughness, Weapon </w:t>
      </w:r>
      <w:r w:rsidRPr="00BD27DC">
        <w:rPr>
          <w:rFonts w:ascii="NexusSansOT" w:hAnsi="NexusSansOT" w:cs="NexusSansOT"/>
          <w:color w:val="000000"/>
          <w:sz w:val="20"/>
          <w:szCs w:val="20"/>
          <w:lang w:val="en-US"/>
        </w:rPr>
        <w:t>Finesse, Weapon Focus (unarmed strike)</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Bold" w:hAnsi="NexusSansOT-Bold" w:cs="NexusSansOT-Bold"/>
          <w:b/>
          <w:bCs/>
          <w:color w:val="000000"/>
          <w:sz w:val="20"/>
          <w:szCs w:val="20"/>
          <w:lang w:val="en-US"/>
        </w:rPr>
        <w:t xml:space="preserve">Skills </w:t>
      </w:r>
      <w:r w:rsidRPr="00BD27DC">
        <w:rPr>
          <w:rFonts w:ascii="NexusSansOT" w:hAnsi="NexusSansOT" w:cs="NexusSansOT"/>
          <w:color w:val="000000"/>
          <w:sz w:val="20"/>
          <w:szCs w:val="20"/>
          <w:lang w:val="en-US"/>
        </w:rPr>
        <w:t>Acrobatics +22 (+33 jump), Diplomac</w:t>
      </w:r>
      <w:r>
        <w:rPr>
          <w:rFonts w:ascii="NexusSansOT" w:hAnsi="NexusSansOT" w:cs="NexusSansOT"/>
          <w:color w:val="000000"/>
          <w:sz w:val="20"/>
          <w:szCs w:val="20"/>
          <w:lang w:val="en-US"/>
        </w:rPr>
        <w:t xml:space="preserve">y +10, Escape Artist </w:t>
      </w:r>
      <w:r w:rsidRPr="00BD27DC">
        <w:rPr>
          <w:rFonts w:ascii="NexusSansOT" w:hAnsi="NexusSansOT" w:cs="NexusSansOT"/>
          <w:color w:val="000000"/>
          <w:sz w:val="20"/>
          <w:szCs w:val="20"/>
          <w:lang w:val="en-US"/>
        </w:rPr>
        <w:t>+18, Fly +6, Knowledge (history)</w:t>
      </w:r>
      <w:r>
        <w:rPr>
          <w:rFonts w:ascii="NexusSansOT" w:hAnsi="NexusSansOT" w:cs="NexusSansOT"/>
          <w:color w:val="000000"/>
          <w:sz w:val="20"/>
          <w:szCs w:val="20"/>
          <w:lang w:val="en-US"/>
        </w:rPr>
        <w:t xml:space="preserve"> +15, Knowledge (religion) +15, </w:t>
      </w:r>
      <w:r w:rsidRPr="00BD27DC">
        <w:rPr>
          <w:rFonts w:ascii="NexusSansOT" w:hAnsi="NexusSansOT" w:cs="NexusSansOT"/>
          <w:color w:val="000000"/>
          <w:sz w:val="20"/>
          <w:szCs w:val="20"/>
          <w:lang w:val="en-US"/>
        </w:rPr>
        <w:t>Stealth +18</w:t>
      </w:r>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Bold" w:hAnsi="NexusSansOT-Bold" w:cs="NexusSansOT-Bold"/>
          <w:b/>
          <w:bCs/>
          <w:color w:val="000000"/>
          <w:sz w:val="20"/>
          <w:szCs w:val="20"/>
          <w:lang w:val="en-US"/>
        </w:rPr>
        <w:t xml:space="preserve">Languages </w:t>
      </w:r>
      <w:r w:rsidRPr="00BD27DC">
        <w:rPr>
          <w:rFonts w:ascii="NexusSansOT" w:hAnsi="NexusSansOT" w:cs="NexusSansOT"/>
          <w:color w:val="000000"/>
          <w:sz w:val="20"/>
          <w:szCs w:val="20"/>
          <w:lang w:val="en-US"/>
        </w:rPr>
        <w:t xml:space="preserve">Common, </w:t>
      </w:r>
      <w:proofErr w:type="spellStart"/>
      <w:r w:rsidRPr="00BD27DC">
        <w:rPr>
          <w:rFonts w:ascii="NexusSansOT" w:hAnsi="NexusSansOT" w:cs="NexusSansOT"/>
          <w:color w:val="000000"/>
          <w:sz w:val="20"/>
          <w:szCs w:val="20"/>
          <w:lang w:val="en-US"/>
        </w:rPr>
        <w:t>Vudrani</w:t>
      </w:r>
      <w:proofErr w:type="spellEnd"/>
    </w:p>
    <w:p w:rsidR="00BD27DC" w:rsidRPr="00BD27DC" w:rsidRDefault="00BD27DC" w:rsidP="00BD27DC">
      <w:pPr>
        <w:autoSpaceDE w:val="0"/>
        <w:autoSpaceDN w:val="0"/>
        <w:adjustRightInd w:val="0"/>
        <w:spacing w:after="0" w:line="240" w:lineRule="auto"/>
        <w:rPr>
          <w:rFonts w:ascii="NexusSansOT" w:hAnsi="NexusSansOT" w:cs="NexusSansOT"/>
          <w:color w:val="000000"/>
          <w:sz w:val="20"/>
          <w:szCs w:val="20"/>
          <w:lang w:val="en-US"/>
        </w:rPr>
      </w:pPr>
      <w:r w:rsidRPr="00BD27DC">
        <w:rPr>
          <w:rFonts w:ascii="NexusSansOT-Bold" w:hAnsi="NexusSansOT-Bold" w:cs="NexusSansOT-Bold"/>
          <w:b/>
          <w:bCs/>
          <w:color w:val="000000"/>
          <w:sz w:val="20"/>
          <w:szCs w:val="20"/>
          <w:lang w:val="en-US"/>
        </w:rPr>
        <w:t xml:space="preserve">SQ </w:t>
      </w:r>
      <w:r w:rsidRPr="00BD27DC">
        <w:rPr>
          <w:rFonts w:ascii="NexusSansOT" w:hAnsi="NexusSansOT" w:cs="NexusSansOT"/>
          <w:color w:val="000000"/>
          <w:sz w:val="20"/>
          <w:szCs w:val="20"/>
          <w:lang w:val="en-US"/>
        </w:rPr>
        <w:t xml:space="preserve">diamond body, fast movement, high jump, </w:t>
      </w:r>
      <w:proofErr w:type="spellStart"/>
      <w:r w:rsidRPr="00BD27DC">
        <w:rPr>
          <w:rFonts w:ascii="NexusSansOT-Italic" w:hAnsi="NexusSansOT-Italic" w:cs="NexusSansOT-Italic"/>
          <w:i/>
          <w:iCs/>
          <w:color w:val="000000"/>
          <w:sz w:val="20"/>
          <w:szCs w:val="20"/>
          <w:lang w:val="en-US"/>
        </w:rPr>
        <w:t>ki</w:t>
      </w:r>
      <w:proofErr w:type="spellEnd"/>
      <w:r w:rsidRPr="00BD27DC">
        <w:rPr>
          <w:rFonts w:ascii="NexusSansOT-Italic" w:hAnsi="NexusSansOT-Italic" w:cs="NexusSansOT-Italic"/>
          <w:i/>
          <w:iCs/>
          <w:color w:val="000000"/>
          <w:sz w:val="20"/>
          <w:szCs w:val="20"/>
          <w:lang w:val="en-US"/>
        </w:rPr>
        <w:t xml:space="preserve"> </w:t>
      </w:r>
      <w:r>
        <w:rPr>
          <w:rFonts w:ascii="NexusSansOT" w:hAnsi="NexusSansOT" w:cs="NexusSansOT"/>
          <w:color w:val="000000"/>
          <w:sz w:val="20"/>
          <w:szCs w:val="20"/>
          <w:lang w:val="en-US"/>
        </w:rPr>
        <w:t xml:space="preserve">pool (7 </w:t>
      </w:r>
      <w:r w:rsidRPr="00BD27DC">
        <w:rPr>
          <w:rFonts w:ascii="NexusSansOT" w:hAnsi="NexusSansOT" w:cs="NexusSansOT"/>
          <w:color w:val="000000"/>
          <w:sz w:val="20"/>
          <w:szCs w:val="20"/>
          <w:lang w:val="en-US"/>
        </w:rPr>
        <w:t>points, lawful, magic), man</w:t>
      </w:r>
      <w:r>
        <w:rPr>
          <w:rFonts w:ascii="NexusSansOT" w:hAnsi="NexusSansOT" w:cs="NexusSansOT"/>
          <w:color w:val="000000"/>
          <w:sz w:val="20"/>
          <w:szCs w:val="20"/>
          <w:lang w:val="en-US"/>
        </w:rPr>
        <w:t xml:space="preserve">euver training, purity of body, </w:t>
      </w:r>
      <w:r w:rsidRPr="00BD27DC">
        <w:rPr>
          <w:rFonts w:ascii="NexusSansOT" w:hAnsi="NexusSansOT" w:cs="NexusSansOT"/>
          <w:color w:val="000000"/>
          <w:sz w:val="20"/>
          <w:szCs w:val="20"/>
          <w:lang w:val="en-US"/>
        </w:rPr>
        <w:t>slow fall 50 ft., still mind, wholeness of body</w:t>
      </w:r>
    </w:p>
    <w:p w:rsidR="00343C12" w:rsidRDefault="00BD27DC" w:rsidP="00BD27DC">
      <w:pPr>
        <w:autoSpaceDE w:val="0"/>
        <w:autoSpaceDN w:val="0"/>
        <w:adjustRightInd w:val="0"/>
        <w:spacing w:after="0" w:line="240" w:lineRule="auto"/>
        <w:rPr>
          <w:rFonts w:ascii="NexusSansOT-Italic" w:hAnsi="NexusSansOT-Italic" w:cs="NexusSansOT-Italic"/>
          <w:i/>
          <w:iCs/>
          <w:color w:val="000000"/>
          <w:sz w:val="20"/>
          <w:szCs w:val="20"/>
          <w:lang w:val="en-US"/>
        </w:rPr>
      </w:pPr>
      <w:r w:rsidRPr="00BD27DC">
        <w:rPr>
          <w:rFonts w:ascii="NexusSansOT-Bold" w:hAnsi="NexusSansOT-Bold" w:cs="NexusSansOT-Bold"/>
          <w:b/>
          <w:bCs/>
          <w:color w:val="000000"/>
          <w:sz w:val="20"/>
          <w:szCs w:val="20"/>
          <w:lang w:val="en-US"/>
        </w:rPr>
        <w:t xml:space="preserve">Combat Gear </w:t>
      </w:r>
      <w:r w:rsidRPr="00BD27DC">
        <w:rPr>
          <w:rFonts w:ascii="NexusSansOT" w:hAnsi="NexusSansOT" w:cs="NexusSansOT"/>
          <w:color w:val="000000"/>
          <w:sz w:val="20"/>
          <w:szCs w:val="20"/>
          <w:lang w:val="en-US"/>
        </w:rPr>
        <w:t xml:space="preserve">necklace of fireballs (type I); </w:t>
      </w:r>
      <w:r w:rsidRPr="00BD27DC">
        <w:rPr>
          <w:rFonts w:ascii="NexusSansOT-Bold" w:hAnsi="NexusSansOT-Bold" w:cs="NexusSansOT-Bold"/>
          <w:b/>
          <w:bCs/>
          <w:color w:val="000000"/>
          <w:sz w:val="20"/>
          <w:szCs w:val="20"/>
          <w:lang w:val="en-US"/>
        </w:rPr>
        <w:t xml:space="preserve">Other Gear </w:t>
      </w:r>
      <w:r>
        <w:rPr>
          <w:rFonts w:ascii="NexusSansOT-Italic" w:hAnsi="NexusSansOT-Italic" w:cs="NexusSansOT-Italic"/>
          <w:i/>
          <w:iCs/>
          <w:color w:val="000000"/>
          <w:sz w:val="20"/>
          <w:szCs w:val="20"/>
          <w:lang w:val="en-US"/>
        </w:rPr>
        <w:t xml:space="preserve">belt of </w:t>
      </w:r>
      <w:r w:rsidRPr="00BD27DC">
        <w:rPr>
          <w:rFonts w:ascii="NexusSansOT-Italic" w:hAnsi="NexusSansOT-Italic" w:cs="NexusSansOT-Italic"/>
          <w:i/>
          <w:iCs/>
          <w:color w:val="000000"/>
          <w:sz w:val="20"/>
          <w:szCs w:val="20"/>
          <w:lang w:val="en-US"/>
        </w:rPr>
        <w:t>physical perfection +2</w:t>
      </w: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Default="00862AAF" w:rsidP="00BD27DC">
      <w:pPr>
        <w:autoSpaceDE w:val="0"/>
        <w:autoSpaceDN w:val="0"/>
        <w:adjustRightInd w:val="0"/>
        <w:spacing w:after="0" w:line="240" w:lineRule="auto"/>
        <w:rPr>
          <w:rFonts w:ascii="NexusSansOT-Italic" w:hAnsi="NexusSansOT-Italic" w:cs="NexusSansOT-Italic"/>
          <w:i/>
          <w:iCs/>
          <w:color w:val="000000"/>
          <w:sz w:val="20"/>
          <w:szCs w:val="20"/>
          <w:lang w:val="en-US"/>
        </w:rPr>
      </w:pPr>
    </w:p>
    <w:p w:rsidR="00862AAF" w:rsidRPr="00862AAF" w:rsidRDefault="00862AAF" w:rsidP="00BD27DC">
      <w:pPr>
        <w:autoSpaceDE w:val="0"/>
        <w:autoSpaceDN w:val="0"/>
        <w:adjustRightInd w:val="0"/>
        <w:spacing w:after="0" w:line="240" w:lineRule="auto"/>
        <w:rPr>
          <w:rFonts w:ascii="NexusSansOT-Italic" w:hAnsi="NexusSansOT-Italic" w:cs="NexusSansOT-Italic"/>
          <w:i/>
          <w:iCs/>
          <w:sz w:val="20"/>
          <w:szCs w:val="20"/>
          <w:lang w:val="en-US"/>
        </w:rPr>
      </w:pPr>
    </w:p>
    <w:p w:rsidR="00862AAF" w:rsidRPr="00862AAF" w:rsidRDefault="00862AAF" w:rsidP="00862AAF">
      <w:pPr>
        <w:autoSpaceDE w:val="0"/>
        <w:autoSpaceDN w:val="0"/>
        <w:adjustRightInd w:val="0"/>
        <w:spacing w:after="0" w:line="240" w:lineRule="auto"/>
        <w:rPr>
          <w:rFonts w:ascii="NexusSansOT-Bold" w:hAnsi="NexusSansOT-Bold" w:cs="NexusSansOT-Bold"/>
          <w:b/>
          <w:bCs/>
          <w:sz w:val="24"/>
          <w:szCs w:val="24"/>
          <w:lang w:val="en-US"/>
        </w:rPr>
      </w:pPr>
      <w:r w:rsidRPr="00862AAF">
        <w:rPr>
          <w:rFonts w:ascii="NexusSansOT-Bold" w:hAnsi="NexusSansOT-Bold" w:cs="NexusSansOT-Bold"/>
          <w:b/>
          <w:bCs/>
          <w:sz w:val="24"/>
          <w:szCs w:val="24"/>
          <w:lang w:val="en-US"/>
        </w:rPr>
        <w:lastRenderedPageBreak/>
        <w:t>Unremitting Tide Grappler (4) CR 6</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 w:hAnsi="NexusSansOT" w:cs="NexusSansOT"/>
          <w:color w:val="000000"/>
          <w:sz w:val="20"/>
          <w:szCs w:val="20"/>
          <w:lang w:val="en-US"/>
        </w:rPr>
        <w:t>Human monk 7</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 w:hAnsi="NexusSansOT" w:cs="NexusSansOT"/>
          <w:color w:val="000000"/>
          <w:sz w:val="20"/>
          <w:szCs w:val="20"/>
          <w:lang w:val="en-US"/>
        </w:rPr>
        <w:t>LN Medium humanoid (human)</w:t>
      </w:r>
    </w:p>
    <w:p w:rsidR="00862AAF" w:rsidRDefault="00862AAF" w:rsidP="00862AAF">
      <w:pPr>
        <w:autoSpaceDE w:val="0"/>
        <w:autoSpaceDN w:val="0"/>
        <w:adjustRightInd w:val="0"/>
        <w:spacing w:after="0" w:line="240" w:lineRule="auto"/>
        <w:rPr>
          <w:rFonts w:ascii="NexusSansOT-Bold" w:hAnsi="NexusSansOT-Bold" w:cs="NexusSansOT-Bold"/>
          <w:b/>
          <w:bCs/>
          <w:color w:val="000000"/>
          <w:sz w:val="20"/>
          <w:szCs w:val="20"/>
          <w:lang w:val="en-US"/>
        </w:rPr>
      </w:pP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proofErr w:type="spellStart"/>
      <w:r w:rsidRPr="00862AAF">
        <w:rPr>
          <w:rFonts w:ascii="NexusSansOT-Bold" w:hAnsi="NexusSansOT-Bold" w:cs="NexusSansOT-Bold"/>
          <w:b/>
          <w:bCs/>
          <w:color w:val="000000"/>
          <w:sz w:val="20"/>
          <w:szCs w:val="20"/>
          <w:lang w:val="en-US"/>
        </w:rPr>
        <w:t>Init</w:t>
      </w:r>
      <w:proofErr w:type="spellEnd"/>
      <w:r w:rsidRPr="00862AAF">
        <w:rPr>
          <w:rFonts w:ascii="NexusSansOT-Bold" w:hAnsi="NexusSansOT-Bold" w:cs="NexusSansOT-Bold"/>
          <w:b/>
          <w:bCs/>
          <w:color w:val="000000"/>
          <w:sz w:val="20"/>
          <w:szCs w:val="20"/>
          <w:lang w:val="en-US"/>
        </w:rPr>
        <w:t xml:space="preserve"> </w:t>
      </w:r>
      <w:r w:rsidRPr="00862AAF">
        <w:rPr>
          <w:rFonts w:ascii="NexusSansOT" w:hAnsi="NexusSansOT" w:cs="NexusSansOT"/>
          <w:color w:val="000000"/>
          <w:sz w:val="20"/>
          <w:szCs w:val="20"/>
          <w:lang w:val="en-US"/>
        </w:rPr>
        <w:t xml:space="preserve">+5; </w:t>
      </w:r>
      <w:r w:rsidRPr="00862AAF">
        <w:rPr>
          <w:rFonts w:ascii="NexusSansOT-Bold" w:hAnsi="NexusSansOT-Bold" w:cs="NexusSansOT-Bold"/>
          <w:b/>
          <w:bCs/>
          <w:color w:val="000000"/>
          <w:sz w:val="20"/>
          <w:szCs w:val="20"/>
          <w:lang w:val="en-US"/>
        </w:rPr>
        <w:t xml:space="preserve">Senses </w:t>
      </w:r>
      <w:r w:rsidRPr="00862AAF">
        <w:rPr>
          <w:rFonts w:ascii="NexusSansOT" w:hAnsi="NexusSansOT" w:cs="NexusSansOT"/>
          <w:color w:val="000000"/>
          <w:sz w:val="20"/>
          <w:szCs w:val="20"/>
          <w:lang w:val="en-US"/>
        </w:rPr>
        <w:t>Perception +10</w:t>
      </w:r>
    </w:p>
    <w:p w:rsidR="00862AAF" w:rsidRDefault="00862AAF" w:rsidP="00862AAF">
      <w:pPr>
        <w:autoSpaceDE w:val="0"/>
        <w:autoSpaceDN w:val="0"/>
        <w:adjustRightInd w:val="0"/>
        <w:spacing w:after="0" w:line="240" w:lineRule="auto"/>
        <w:rPr>
          <w:rFonts w:ascii="NexusSansOT-Bold" w:hAnsi="NexusSansOT-Bold" w:cs="NexusSansOT-Bold"/>
          <w:b/>
          <w:bCs/>
          <w:color w:val="000000"/>
          <w:sz w:val="20"/>
          <w:szCs w:val="20"/>
          <w:lang w:val="en-US"/>
        </w:rPr>
      </w:pPr>
    </w:p>
    <w:p w:rsidR="00862AAF" w:rsidRPr="00862AAF" w:rsidRDefault="00862AAF" w:rsidP="00862AAF">
      <w:pPr>
        <w:autoSpaceDE w:val="0"/>
        <w:autoSpaceDN w:val="0"/>
        <w:adjustRightInd w:val="0"/>
        <w:spacing w:after="0" w:line="240" w:lineRule="auto"/>
        <w:rPr>
          <w:rFonts w:ascii="NexusSansOT-Bold" w:hAnsi="NexusSansOT-Bold" w:cs="NexusSansOT-Bold"/>
          <w:b/>
          <w:bCs/>
          <w:color w:val="000000"/>
          <w:sz w:val="24"/>
          <w:szCs w:val="24"/>
          <w:lang w:val="en-US"/>
        </w:rPr>
      </w:pPr>
      <w:r w:rsidRPr="00862AAF">
        <w:rPr>
          <w:rFonts w:ascii="NexusSansOT-Bold" w:hAnsi="NexusSansOT-Bold" w:cs="NexusSansOT-Bold"/>
          <w:b/>
          <w:bCs/>
          <w:color w:val="000000"/>
          <w:sz w:val="24"/>
          <w:szCs w:val="24"/>
          <w:lang w:val="en-US"/>
        </w:rPr>
        <w:t>Defense</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AC </w:t>
      </w:r>
      <w:r w:rsidRPr="00862AAF">
        <w:rPr>
          <w:rFonts w:ascii="NexusSansOT" w:hAnsi="NexusSansOT" w:cs="NexusSansOT"/>
          <w:color w:val="000000"/>
          <w:sz w:val="20"/>
          <w:szCs w:val="20"/>
          <w:lang w:val="en-US"/>
        </w:rPr>
        <w:t>14, touch 14, flat-footed</w:t>
      </w:r>
      <w:r>
        <w:rPr>
          <w:rFonts w:ascii="NexusSansOT" w:hAnsi="NexusSansOT" w:cs="NexusSansOT"/>
          <w:color w:val="000000"/>
          <w:sz w:val="20"/>
          <w:szCs w:val="20"/>
          <w:lang w:val="en-US"/>
        </w:rPr>
        <w:t xml:space="preserve"> 12 (+1 </w:t>
      </w:r>
      <w:proofErr w:type="spellStart"/>
      <w:r>
        <w:rPr>
          <w:rFonts w:ascii="NexusSansOT" w:hAnsi="NexusSansOT" w:cs="NexusSansOT"/>
          <w:color w:val="000000"/>
          <w:sz w:val="20"/>
          <w:szCs w:val="20"/>
          <w:lang w:val="en-US"/>
        </w:rPr>
        <w:t>Dex</w:t>
      </w:r>
      <w:proofErr w:type="spellEnd"/>
      <w:r>
        <w:rPr>
          <w:rFonts w:ascii="NexusSansOT" w:hAnsi="NexusSansOT" w:cs="NexusSansOT"/>
          <w:color w:val="000000"/>
          <w:sz w:val="20"/>
          <w:szCs w:val="20"/>
          <w:lang w:val="en-US"/>
        </w:rPr>
        <w:t xml:space="preserve">, +1 dodge, +1 monk, </w:t>
      </w:r>
      <w:r w:rsidRPr="00862AAF">
        <w:rPr>
          <w:rFonts w:ascii="NexusSansOT" w:hAnsi="NexusSansOT" w:cs="NexusSansOT"/>
          <w:color w:val="000000"/>
          <w:sz w:val="20"/>
          <w:szCs w:val="20"/>
          <w:lang w:val="en-US"/>
        </w:rPr>
        <w:t xml:space="preserve">+1 </w:t>
      </w:r>
      <w:proofErr w:type="spellStart"/>
      <w:r w:rsidRPr="00862AAF">
        <w:rPr>
          <w:rFonts w:ascii="NexusSansOT" w:hAnsi="NexusSansOT" w:cs="NexusSansOT"/>
          <w:color w:val="000000"/>
          <w:sz w:val="20"/>
          <w:szCs w:val="20"/>
          <w:lang w:val="en-US"/>
        </w:rPr>
        <w:t>Wis</w:t>
      </w:r>
      <w:proofErr w:type="spellEnd"/>
      <w:r w:rsidRPr="00862AAF">
        <w:rPr>
          <w:rFonts w:ascii="NexusSansOT" w:hAnsi="NexusSansOT" w:cs="NexusSansOT"/>
          <w:color w:val="000000"/>
          <w:sz w:val="20"/>
          <w:szCs w:val="20"/>
          <w:lang w:val="en-US"/>
        </w:rPr>
        <w:t>)</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proofErr w:type="spellStart"/>
      <w:r w:rsidRPr="00862AAF">
        <w:rPr>
          <w:rFonts w:ascii="NexusSansOT-Bold" w:hAnsi="NexusSansOT-Bold" w:cs="NexusSansOT-Bold"/>
          <w:b/>
          <w:bCs/>
          <w:color w:val="000000"/>
          <w:sz w:val="20"/>
          <w:szCs w:val="20"/>
          <w:lang w:val="en-US"/>
        </w:rPr>
        <w:t>hp</w:t>
      </w:r>
      <w:proofErr w:type="spellEnd"/>
      <w:r w:rsidRPr="00862AAF">
        <w:rPr>
          <w:rFonts w:ascii="NexusSansOT-Bold" w:hAnsi="NexusSansOT-Bold" w:cs="NexusSansOT-Bold"/>
          <w:b/>
          <w:bCs/>
          <w:color w:val="000000"/>
          <w:sz w:val="20"/>
          <w:szCs w:val="20"/>
          <w:lang w:val="en-US"/>
        </w:rPr>
        <w:t xml:space="preserve"> </w:t>
      </w:r>
      <w:r w:rsidRPr="00862AAF">
        <w:rPr>
          <w:rFonts w:ascii="NexusSansOT" w:hAnsi="NexusSansOT" w:cs="NexusSansOT"/>
          <w:color w:val="000000"/>
          <w:sz w:val="20"/>
          <w:szCs w:val="20"/>
          <w:lang w:val="en-US"/>
        </w:rPr>
        <w:t>63 each (7d8+28)</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Fort </w:t>
      </w:r>
      <w:r w:rsidRPr="00862AAF">
        <w:rPr>
          <w:rFonts w:ascii="NexusSansOT" w:hAnsi="NexusSansOT" w:cs="NexusSansOT"/>
          <w:color w:val="000000"/>
          <w:sz w:val="20"/>
          <w:szCs w:val="20"/>
          <w:lang w:val="en-US"/>
        </w:rPr>
        <w:t xml:space="preserve">+7, </w:t>
      </w:r>
      <w:r w:rsidRPr="00862AAF">
        <w:rPr>
          <w:rFonts w:ascii="NexusSansOT-Bold" w:hAnsi="NexusSansOT-Bold" w:cs="NexusSansOT-Bold"/>
          <w:b/>
          <w:bCs/>
          <w:color w:val="000000"/>
          <w:sz w:val="20"/>
          <w:szCs w:val="20"/>
          <w:lang w:val="en-US"/>
        </w:rPr>
        <w:t xml:space="preserve">Ref </w:t>
      </w:r>
      <w:r w:rsidRPr="00862AAF">
        <w:rPr>
          <w:rFonts w:ascii="NexusSansOT" w:hAnsi="NexusSansOT" w:cs="NexusSansOT"/>
          <w:color w:val="000000"/>
          <w:sz w:val="20"/>
          <w:szCs w:val="20"/>
          <w:lang w:val="en-US"/>
        </w:rPr>
        <w:t xml:space="preserve">+8, </w:t>
      </w:r>
      <w:r w:rsidRPr="00862AAF">
        <w:rPr>
          <w:rFonts w:ascii="NexusSansOT-Bold" w:hAnsi="NexusSansOT-Bold" w:cs="NexusSansOT-Bold"/>
          <w:b/>
          <w:bCs/>
          <w:color w:val="000000"/>
          <w:sz w:val="20"/>
          <w:szCs w:val="20"/>
          <w:lang w:val="en-US"/>
        </w:rPr>
        <w:t xml:space="preserve">Will </w:t>
      </w:r>
      <w:r w:rsidRPr="00862AAF">
        <w:rPr>
          <w:rFonts w:ascii="NexusSansOT" w:hAnsi="NexusSansOT" w:cs="NexusSansOT"/>
          <w:color w:val="000000"/>
          <w:sz w:val="20"/>
          <w:szCs w:val="20"/>
          <w:lang w:val="en-US"/>
        </w:rPr>
        <w:t>+6; +2 vs. enchantment</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Defensive Abilities </w:t>
      </w:r>
      <w:r w:rsidRPr="00862AAF">
        <w:rPr>
          <w:rFonts w:ascii="NexusSansOT" w:hAnsi="NexusSansOT" w:cs="NexusSansOT"/>
          <w:color w:val="000000"/>
          <w:sz w:val="20"/>
          <w:szCs w:val="20"/>
          <w:lang w:val="en-US"/>
        </w:rPr>
        <w:t xml:space="preserve">evasion; </w:t>
      </w:r>
      <w:r w:rsidRPr="00862AAF">
        <w:rPr>
          <w:rFonts w:ascii="NexusSansOT-Bold" w:hAnsi="NexusSansOT-Bold" w:cs="NexusSansOT-Bold"/>
          <w:b/>
          <w:bCs/>
          <w:color w:val="000000"/>
          <w:sz w:val="20"/>
          <w:szCs w:val="20"/>
          <w:lang w:val="en-US"/>
        </w:rPr>
        <w:t xml:space="preserve">Immune </w:t>
      </w:r>
      <w:r w:rsidRPr="00862AAF">
        <w:rPr>
          <w:rFonts w:ascii="NexusSansOT" w:hAnsi="NexusSansOT" w:cs="NexusSansOT"/>
          <w:color w:val="000000"/>
          <w:sz w:val="20"/>
          <w:szCs w:val="20"/>
          <w:lang w:val="en-US"/>
        </w:rPr>
        <w:t>disease</w:t>
      </w:r>
    </w:p>
    <w:p w:rsidR="00862AAF" w:rsidRDefault="00862AAF" w:rsidP="00862AAF">
      <w:pPr>
        <w:autoSpaceDE w:val="0"/>
        <w:autoSpaceDN w:val="0"/>
        <w:adjustRightInd w:val="0"/>
        <w:spacing w:after="0" w:line="240" w:lineRule="auto"/>
        <w:rPr>
          <w:rFonts w:ascii="NexusSansOT-Bold" w:hAnsi="NexusSansOT-Bold" w:cs="NexusSansOT-Bold"/>
          <w:b/>
          <w:bCs/>
          <w:color w:val="000000"/>
          <w:sz w:val="20"/>
          <w:szCs w:val="20"/>
          <w:lang w:val="en-US"/>
        </w:rPr>
      </w:pPr>
    </w:p>
    <w:p w:rsidR="00862AAF" w:rsidRPr="00862AAF" w:rsidRDefault="00862AAF" w:rsidP="00862AAF">
      <w:pPr>
        <w:autoSpaceDE w:val="0"/>
        <w:autoSpaceDN w:val="0"/>
        <w:adjustRightInd w:val="0"/>
        <w:spacing w:after="0" w:line="240" w:lineRule="auto"/>
        <w:rPr>
          <w:rFonts w:ascii="NexusSansOT-Bold" w:hAnsi="NexusSansOT-Bold" w:cs="NexusSansOT-Bold"/>
          <w:b/>
          <w:bCs/>
          <w:color w:val="000000"/>
          <w:sz w:val="24"/>
          <w:szCs w:val="24"/>
          <w:lang w:val="en-US"/>
        </w:rPr>
      </w:pPr>
      <w:r w:rsidRPr="00862AAF">
        <w:rPr>
          <w:rFonts w:ascii="NexusSansOT-Bold" w:hAnsi="NexusSansOT-Bold" w:cs="NexusSansOT-Bold"/>
          <w:b/>
          <w:bCs/>
          <w:color w:val="000000"/>
          <w:sz w:val="24"/>
          <w:szCs w:val="24"/>
          <w:lang w:val="en-US"/>
        </w:rPr>
        <w:t>Off</w:t>
      </w:r>
      <w:r w:rsidRPr="00862AAF">
        <w:rPr>
          <w:rFonts w:ascii="NexusSansOT-Bold" w:hAnsi="NexusSansOT-Bold" w:cs="NexusSansOT-Bold"/>
          <w:b/>
          <w:bCs/>
          <w:color w:val="000000"/>
          <w:sz w:val="24"/>
          <w:szCs w:val="24"/>
          <w:lang w:val="en-US"/>
        </w:rPr>
        <w:t>ense</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Speed </w:t>
      </w:r>
      <w:r w:rsidRPr="00862AAF">
        <w:rPr>
          <w:rFonts w:ascii="NexusSansOT" w:hAnsi="NexusSansOT" w:cs="NexusSansOT"/>
          <w:color w:val="000000"/>
          <w:sz w:val="20"/>
          <w:szCs w:val="20"/>
          <w:lang w:val="en-US"/>
        </w:rPr>
        <w:t>50 ft.</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Melee </w:t>
      </w:r>
      <w:r w:rsidRPr="00862AAF">
        <w:rPr>
          <w:rFonts w:ascii="NexusSansOT" w:hAnsi="NexusSansOT" w:cs="NexusSansOT"/>
          <w:color w:val="000000"/>
          <w:sz w:val="20"/>
          <w:szCs w:val="20"/>
          <w:lang w:val="en-US"/>
        </w:rPr>
        <w:t>unarmed strike +10 (1d8+4) or</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Pr>
          <w:rFonts w:ascii="NexusSansOT" w:hAnsi="NexusSansOT" w:cs="NexusSansOT"/>
          <w:color w:val="000000"/>
          <w:sz w:val="20"/>
          <w:szCs w:val="20"/>
          <w:lang w:val="en-US"/>
        </w:rPr>
        <w:t xml:space="preserve">           </w:t>
      </w:r>
      <w:r w:rsidRPr="00862AAF">
        <w:rPr>
          <w:rFonts w:ascii="NexusSansOT" w:hAnsi="NexusSansOT" w:cs="NexusSansOT"/>
          <w:color w:val="000000"/>
          <w:sz w:val="20"/>
          <w:szCs w:val="20"/>
          <w:lang w:val="en-US"/>
        </w:rPr>
        <w:t>flurry of blows +10/+10/+5 (1d8+4)</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Ranged </w:t>
      </w:r>
      <w:proofErr w:type="spellStart"/>
      <w:r w:rsidRPr="00862AAF">
        <w:rPr>
          <w:rFonts w:ascii="NexusSansOT" w:hAnsi="NexusSansOT" w:cs="NexusSansOT"/>
          <w:color w:val="000000"/>
          <w:sz w:val="20"/>
          <w:szCs w:val="20"/>
          <w:lang w:val="en-US"/>
        </w:rPr>
        <w:t>mwk</w:t>
      </w:r>
      <w:proofErr w:type="spellEnd"/>
      <w:r w:rsidRPr="00862AAF">
        <w:rPr>
          <w:rFonts w:ascii="NexusSansOT" w:hAnsi="NexusSansOT" w:cs="NexusSansOT"/>
          <w:color w:val="000000"/>
          <w:sz w:val="20"/>
          <w:szCs w:val="20"/>
          <w:lang w:val="en-US"/>
        </w:rPr>
        <w:t xml:space="preserve"> shuriken +7 (1d2+4) or</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Pr>
          <w:rFonts w:ascii="NexusSansOT" w:hAnsi="NexusSansOT" w:cs="NexusSansOT"/>
          <w:color w:val="000000"/>
          <w:sz w:val="20"/>
          <w:szCs w:val="20"/>
          <w:lang w:val="en-US"/>
        </w:rPr>
        <w:t xml:space="preserve">              </w:t>
      </w:r>
      <w:proofErr w:type="spellStart"/>
      <w:r w:rsidRPr="00862AAF">
        <w:rPr>
          <w:rFonts w:ascii="NexusSansOT" w:hAnsi="NexusSansOT" w:cs="NexusSansOT"/>
          <w:color w:val="000000"/>
          <w:sz w:val="20"/>
          <w:szCs w:val="20"/>
          <w:lang w:val="en-US"/>
        </w:rPr>
        <w:t>mwk</w:t>
      </w:r>
      <w:proofErr w:type="spellEnd"/>
      <w:r w:rsidRPr="00862AAF">
        <w:rPr>
          <w:rFonts w:ascii="NexusSansOT" w:hAnsi="NexusSansOT" w:cs="NexusSansOT"/>
          <w:color w:val="000000"/>
          <w:sz w:val="20"/>
          <w:szCs w:val="20"/>
          <w:lang w:val="en-US"/>
        </w:rPr>
        <w:t xml:space="preserve"> shuriken</w:t>
      </w:r>
      <w:r>
        <w:rPr>
          <w:rFonts w:ascii="NexusSansOT" w:hAnsi="NexusSansOT" w:cs="NexusSansOT"/>
          <w:color w:val="000000"/>
          <w:sz w:val="20"/>
          <w:szCs w:val="20"/>
          <w:lang w:val="en-US"/>
        </w:rPr>
        <w:t xml:space="preserve"> flurry of blows +7/+7/+2 </w:t>
      </w:r>
      <w:r w:rsidRPr="00862AAF">
        <w:rPr>
          <w:rFonts w:ascii="NexusSansOT" w:hAnsi="NexusSansOT" w:cs="NexusSansOT"/>
          <w:color w:val="000000"/>
          <w:sz w:val="20"/>
          <w:szCs w:val="20"/>
          <w:lang w:val="en-US"/>
        </w:rPr>
        <w:t>(1d2+4)</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Special Attacks </w:t>
      </w:r>
      <w:r w:rsidRPr="00862AAF">
        <w:rPr>
          <w:rFonts w:ascii="NexusSansOT" w:hAnsi="NexusSansOT" w:cs="NexusSansOT"/>
          <w:color w:val="000000"/>
          <w:sz w:val="20"/>
          <w:szCs w:val="20"/>
          <w:lang w:val="en-US"/>
        </w:rPr>
        <w:t>flurry of blows,</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 w:hAnsi="NexusSansOT" w:cs="NexusSansOT"/>
          <w:color w:val="000000"/>
          <w:sz w:val="20"/>
          <w:szCs w:val="20"/>
          <w:lang w:val="en-US"/>
        </w:rPr>
        <w:t>stunning fist (7/day, DC 14)</w:t>
      </w:r>
    </w:p>
    <w:p w:rsidR="00862AAF" w:rsidRDefault="00862AAF" w:rsidP="00862AAF">
      <w:pPr>
        <w:autoSpaceDE w:val="0"/>
        <w:autoSpaceDN w:val="0"/>
        <w:adjustRightInd w:val="0"/>
        <w:spacing w:after="0" w:line="240" w:lineRule="auto"/>
        <w:rPr>
          <w:rFonts w:ascii="NexusSansOT-Bold" w:hAnsi="NexusSansOT-Bold" w:cs="NexusSansOT-Bold"/>
          <w:b/>
          <w:bCs/>
          <w:color w:val="000000"/>
          <w:sz w:val="20"/>
          <w:szCs w:val="20"/>
          <w:lang w:val="en-US"/>
        </w:rPr>
      </w:pPr>
    </w:p>
    <w:p w:rsidR="00862AAF" w:rsidRPr="00862AAF" w:rsidRDefault="00862AAF" w:rsidP="00862AAF">
      <w:pPr>
        <w:autoSpaceDE w:val="0"/>
        <w:autoSpaceDN w:val="0"/>
        <w:adjustRightInd w:val="0"/>
        <w:spacing w:after="0" w:line="240" w:lineRule="auto"/>
        <w:rPr>
          <w:rFonts w:ascii="NexusSansOT-Bold" w:hAnsi="NexusSansOT-Bold" w:cs="NexusSansOT-Bold"/>
          <w:b/>
          <w:bCs/>
          <w:color w:val="000000"/>
          <w:sz w:val="24"/>
          <w:szCs w:val="24"/>
          <w:lang w:val="en-US"/>
        </w:rPr>
      </w:pPr>
      <w:r w:rsidRPr="00862AAF">
        <w:rPr>
          <w:rFonts w:ascii="NexusSansOT-Bold" w:hAnsi="NexusSansOT-Bold" w:cs="NexusSansOT-Bold"/>
          <w:b/>
          <w:bCs/>
          <w:color w:val="000000"/>
          <w:sz w:val="24"/>
          <w:szCs w:val="24"/>
          <w:lang w:val="en-US"/>
        </w:rPr>
        <w:t>Tactics</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During Combat </w:t>
      </w:r>
      <w:r>
        <w:rPr>
          <w:rFonts w:ascii="NexusSansOT" w:hAnsi="NexusSansOT" w:cs="NexusSansOT"/>
          <w:color w:val="000000"/>
          <w:sz w:val="20"/>
          <w:szCs w:val="20"/>
          <w:lang w:val="en-US"/>
        </w:rPr>
        <w:t xml:space="preserve">The monks grapple </w:t>
      </w:r>
      <w:r w:rsidRPr="00862AAF">
        <w:rPr>
          <w:rFonts w:ascii="NexusSansOT" w:hAnsi="NexusSansOT" w:cs="NexusSansOT"/>
          <w:color w:val="000000"/>
          <w:sz w:val="20"/>
          <w:szCs w:val="20"/>
          <w:lang w:val="en-US"/>
        </w:rPr>
        <w:t>whenev</w:t>
      </w:r>
      <w:r>
        <w:rPr>
          <w:rFonts w:ascii="NexusSansOT" w:hAnsi="NexusSansOT" w:cs="NexusSansOT"/>
          <w:color w:val="000000"/>
          <w:sz w:val="20"/>
          <w:szCs w:val="20"/>
          <w:lang w:val="en-US"/>
        </w:rPr>
        <w:t xml:space="preserve">er possible, pinning foes, then </w:t>
      </w:r>
      <w:r w:rsidRPr="00862AAF">
        <w:rPr>
          <w:rFonts w:ascii="NexusSansOT" w:hAnsi="NexusSansOT" w:cs="NexusSansOT"/>
          <w:color w:val="000000"/>
          <w:sz w:val="20"/>
          <w:szCs w:val="20"/>
          <w:lang w:val="en-US"/>
        </w:rPr>
        <w:t>dealing no</w:t>
      </w:r>
      <w:r>
        <w:rPr>
          <w:rFonts w:ascii="NexusSansOT" w:hAnsi="NexusSansOT" w:cs="NexusSansOT"/>
          <w:color w:val="000000"/>
          <w:sz w:val="20"/>
          <w:szCs w:val="20"/>
          <w:lang w:val="en-US"/>
        </w:rPr>
        <w:t xml:space="preserve">nlethal damage. For the first 4 </w:t>
      </w:r>
      <w:r w:rsidRPr="00862AAF">
        <w:rPr>
          <w:rFonts w:ascii="NexusSansOT" w:hAnsi="NexusSansOT" w:cs="NexusSansOT"/>
          <w:color w:val="000000"/>
          <w:sz w:val="20"/>
          <w:szCs w:val="20"/>
          <w:lang w:val="en-US"/>
        </w:rPr>
        <w:t xml:space="preserve">rounds, they spend a point from their </w:t>
      </w:r>
      <w:proofErr w:type="spellStart"/>
      <w:r w:rsidRPr="00862AAF">
        <w:rPr>
          <w:rFonts w:ascii="NexusSansOT-Italic" w:hAnsi="NexusSansOT-Italic" w:cs="NexusSansOT-Italic"/>
          <w:i/>
          <w:iCs/>
          <w:color w:val="000000"/>
          <w:sz w:val="20"/>
          <w:szCs w:val="20"/>
          <w:lang w:val="en-US"/>
        </w:rPr>
        <w:t>ki</w:t>
      </w:r>
      <w:proofErr w:type="spellEnd"/>
      <w:r w:rsidRPr="00862AAF">
        <w:rPr>
          <w:rFonts w:ascii="NexusSansOT-Italic" w:hAnsi="NexusSansOT-Italic" w:cs="NexusSansOT-Italic"/>
          <w:i/>
          <w:iCs/>
          <w:color w:val="000000"/>
          <w:sz w:val="20"/>
          <w:szCs w:val="20"/>
          <w:lang w:val="en-US"/>
        </w:rPr>
        <w:t xml:space="preserve"> </w:t>
      </w:r>
      <w:r>
        <w:rPr>
          <w:rFonts w:ascii="NexusSansOT" w:hAnsi="NexusSansOT" w:cs="NexusSansOT"/>
          <w:color w:val="000000"/>
          <w:sz w:val="20"/>
          <w:szCs w:val="20"/>
          <w:lang w:val="en-US"/>
        </w:rPr>
        <w:t xml:space="preserve">pool </w:t>
      </w:r>
      <w:r w:rsidRPr="00862AAF">
        <w:rPr>
          <w:rFonts w:ascii="NexusSansOT" w:hAnsi="NexusSansOT" w:cs="NexusSansOT"/>
          <w:color w:val="000000"/>
          <w:sz w:val="20"/>
          <w:szCs w:val="20"/>
          <w:lang w:val="en-US"/>
        </w:rPr>
        <w:t>to increase their AC</w:t>
      </w:r>
      <w:r>
        <w:rPr>
          <w:rFonts w:ascii="NexusSansOT" w:hAnsi="NexusSansOT" w:cs="NexusSansOT"/>
          <w:color w:val="000000"/>
          <w:sz w:val="20"/>
          <w:szCs w:val="20"/>
          <w:lang w:val="en-US"/>
        </w:rPr>
        <w:t xml:space="preserve"> and CMD. Against an all-flying </w:t>
      </w:r>
      <w:r w:rsidRPr="00862AAF">
        <w:rPr>
          <w:rFonts w:ascii="NexusSansOT" w:hAnsi="NexusSansOT" w:cs="NexusSansOT"/>
          <w:color w:val="000000"/>
          <w:sz w:val="20"/>
          <w:szCs w:val="20"/>
          <w:lang w:val="en-US"/>
        </w:rPr>
        <w:t xml:space="preserve">party, they drink their </w:t>
      </w:r>
      <w:r w:rsidRPr="00862AAF">
        <w:rPr>
          <w:rFonts w:ascii="NexusSansOT-Italic" w:hAnsi="NexusSansOT-Italic" w:cs="NexusSansOT-Italic"/>
          <w:i/>
          <w:iCs/>
          <w:color w:val="000000"/>
          <w:sz w:val="20"/>
          <w:szCs w:val="20"/>
          <w:lang w:val="en-US"/>
        </w:rPr>
        <w:t>potions of fly</w:t>
      </w:r>
      <w:r w:rsidRPr="00862AAF">
        <w:rPr>
          <w:rFonts w:ascii="NexusSansOT" w:hAnsi="NexusSansOT" w:cs="NexusSansOT"/>
          <w:color w:val="000000"/>
          <w:sz w:val="20"/>
          <w:szCs w:val="20"/>
          <w:lang w:val="en-US"/>
        </w:rPr>
        <w:t>.</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Morale </w:t>
      </w:r>
      <w:r w:rsidRPr="00862AAF">
        <w:rPr>
          <w:rFonts w:ascii="NexusSansOT" w:hAnsi="NexusSansOT" w:cs="NexusSansOT"/>
          <w:color w:val="000000"/>
          <w:sz w:val="20"/>
          <w:szCs w:val="20"/>
          <w:lang w:val="en-US"/>
        </w:rPr>
        <w:t>The monks obey their master’s orders to the death.</w:t>
      </w:r>
    </w:p>
    <w:p w:rsidR="00862AAF" w:rsidRDefault="00862AAF" w:rsidP="00862AAF">
      <w:pPr>
        <w:autoSpaceDE w:val="0"/>
        <w:autoSpaceDN w:val="0"/>
        <w:adjustRightInd w:val="0"/>
        <w:spacing w:after="0" w:line="240" w:lineRule="auto"/>
        <w:rPr>
          <w:rFonts w:ascii="NexusSansOT-Bold" w:hAnsi="NexusSansOT-Bold" w:cs="NexusSansOT-Bold"/>
          <w:b/>
          <w:bCs/>
          <w:color w:val="000000"/>
          <w:sz w:val="20"/>
          <w:szCs w:val="20"/>
          <w:lang w:val="en-US"/>
        </w:rPr>
      </w:pPr>
    </w:p>
    <w:p w:rsidR="00862AAF" w:rsidRPr="00862AAF" w:rsidRDefault="00862AAF" w:rsidP="00862AAF">
      <w:pPr>
        <w:autoSpaceDE w:val="0"/>
        <w:autoSpaceDN w:val="0"/>
        <w:adjustRightInd w:val="0"/>
        <w:spacing w:after="0" w:line="240" w:lineRule="auto"/>
        <w:rPr>
          <w:rFonts w:ascii="NexusSansOT-Bold" w:hAnsi="NexusSansOT-Bold" w:cs="NexusSansOT-Bold"/>
          <w:b/>
          <w:bCs/>
          <w:color w:val="000000"/>
          <w:sz w:val="24"/>
          <w:szCs w:val="24"/>
          <w:lang w:val="en-US"/>
        </w:rPr>
      </w:pPr>
      <w:r w:rsidRPr="00862AAF">
        <w:rPr>
          <w:rFonts w:ascii="NexusSansOT-Bold" w:hAnsi="NexusSansOT-Bold" w:cs="NexusSansOT-Bold"/>
          <w:b/>
          <w:bCs/>
          <w:color w:val="000000"/>
          <w:sz w:val="24"/>
          <w:szCs w:val="24"/>
          <w:lang w:val="en-US"/>
        </w:rPr>
        <w:t>Statistics</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proofErr w:type="spellStart"/>
      <w:r w:rsidRPr="00862AAF">
        <w:rPr>
          <w:rFonts w:ascii="NexusSansOT-Bold" w:hAnsi="NexusSansOT-Bold" w:cs="NexusSansOT-Bold"/>
          <w:b/>
          <w:bCs/>
          <w:color w:val="000000"/>
          <w:sz w:val="20"/>
          <w:szCs w:val="20"/>
          <w:lang w:val="en-US"/>
        </w:rPr>
        <w:t>Str</w:t>
      </w:r>
      <w:proofErr w:type="spellEnd"/>
      <w:r w:rsidRPr="00862AAF">
        <w:rPr>
          <w:rFonts w:ascii="NexusSansOT-Bold" w:hAnsi="NexusSansOT-Bold" w:cs="NexusSansOT-Bold"/>
          <w:b/>
          <w:bCs/>
          <w:color w:val="000000"/>
          <w:sz w:val="20"/>
          <w:szCs w:val="20"/>
          <w:lang w:val="en-US"/>
        </w:rPr>
        <w:t xml:space="preserve"> </w:t>
      </w:r>
      <w:r w:rsidRPr="00862AAF">
        <w:rPr>
          <w:rFonts w:ascii="NexusSansOT" w:hAnsi="NexusSansOT" w:cs="NexusSansOT"/>
          <w:color w:val="000000"/>
          <w:sz w:val="20"/>
          <w:szCs w:val="20"/>
          <w:lang w:val="en-US"/>
        </w:rPr>
        <w:t xml:space="preserve">18, </w:t>
      </w:r>
      <w:proofErr w:type="spellStart"/>
      <w:r w:rsidRPr="00862AAF">
        <w:rPr>
          <w:rFonts w:ascii="NexusSansOT-Bold" w:hAnsi="NexusSansOT-Bold" w:cs="NexusSansOT-Bold"/>
          <w:b/>
          <w:bCs/>
          <w:color w:val="000000"/>
          <w:sz w:val="20"/>
          <w:szCs w:val="20"/>
          <w:lang w:val="en-US"/>
        </w:rPr>
        <w:t>Dex</w:t>
      </w:r>
      <w:proofErr w:type="spellEnd"/>
      <w:r w:rsidRPr="00862AAF">
        <w:rPr>
          <w:rFonts w:ascii="NexusSansOT-Bold" w:hAnsi="NexusSansOT-Bold" w:cs="NexusSansOT-Bold"/>
          <w:b/>
          <w:bCs/>
          <w:color w:val="000000"/>
          <w:sz w:val="20"/>
          <w:szCs w:val="20"/>
          <w:lang w:val="en-US"/>
        </w:rPr>
        <w:t xml:space="preserve"> </w:t>
      </w:r>
      <w:r w:rsidRPr="00862AAF">
        <w:rPr>
          <w:rFonts w:ascii="NexusSansOT" w:hAnsi="NexusSansOT" w:cs="NexusSansOT"/>
          <w:color w:val="000000"/>
          <w:sz w:val="20"/>
          <w:szCs w:val="20"/>
          <w:lang w:val="en-US"/>
        </w:rPr>
        <w:t xml:space="preserve">13, </w:t>
      </w:r>
      <w:r w:rsidRPr="00862AAF">
        <w:rPr>
          <w:rFonts w:ascii="NexusSansOT-Bold" w:hAnsi="NexusSansOT-Bold" w:cs="NexusSansOT-Bold"/>
          <w:b/>
          <w:bCs/>
          <w:color w:val="000000"/>
          <w:sz w:val="20"/>
          <w:szCs w:val="20"/>
          <w:lang w:val="en-US"/>
        </w:rPr>
        <w:t xml:space="preserve">Con </w:t>
      </w:r>
      <w:r w:rsidRPr="00862AAF">
        <w:rPr>
          <w:rFonts w:ascii="NexusSansOT" w:hAnsi="NexusSansOT" w:cs="NexusSansOT"/>
          <w:color w:val="000000"/>
          <w:sz w:val="20"/>
          <w:szCs w:val="20"/>
          <w:lang w:val="en-US"/>
        </w:rPr>
        <w:t xml:space="preserve">14, </w:t>
      </w:r>
      <w:proofErr w:type="spellStart"/>
      <w:r w:rsidRPr="00862AAF">
        <w:rPr>
          <w:rFonts w:ascii="NexusSansOT-Bold" w:hAnsi="NexusSansOT-Bold" w:cs="NexusSansOT-Bold"/>
          <w:b/>
          <w:bCs/>
          <w:color w:val="000000"/>
          <w:sz w:val="20"/>
          <w:szCs w:val="20"/>
          <w:lang w:val="en-US"/>
        </w:rPr>
        <w:t>Int</w:t>
      </w:r>
      <w:proofErr w:type="spellEnd"/>
      <w:r w:rsidRPr="00862AAF">
        <w:rPr>
          <w:rFonts w:ascii="NexusSansOT-Bold" w:hAnsi="NexusSansOT-Bold" w:cs="NexusSansOT-Bold"/>
          <w:b/>
          <w:bCs/>
          <w:color w:val="000000"/>
          <w:sz w:val="20"/>
          <w:szCs w:val="20"/>
          <w:lang w:val="en-US"/>
        </w:rPr>
        <w:t xml:space="preserve"> </w:t>
      </w:r>
      <w:r w:rsidRPr="00862AAF">
        <w:rPr>
          <w:rFonts w:ascii="NexusSansOT" w:hAnsi="NexusSansOT" w:cs="NexusSansOT"/>
          <w:color w:val="000000"/>
          <w:sz w:val="20"/>
          <w:szCs w:val="20"/>
          <w:lang w:val="en-US"/>
        </w:rPr>
        <w:t xml:space="preserve">10, </w:t>
      </w:r>
      <w:proofErr w:type="spellStart"/>
      <w:r w:rsidRPr="00862AAF">
        <w:rPr>
          <w:rFonts w:ascii="NexusSansOT-Bold" w:hAnsi="NexusSansOT-Bold" w:cs="NexusSansOT-Bold"/>
          <w:b/>
          <w:bCs/>
          <w:color w:val="000000"/>
          <w:sz w:val="20"/>
          <w:szCs w:val="20"/>
          <w:lang w:val="en-US"/>
        </w:rPr>
        <w:t>Wis</w:t>
      </w:r>
      <w:proofErr w:type="spellEnd"/>
      <w:r w:rsidRPr="00862AAF">
        <w:rPr>
          <w:rFonts w:ascii="NexusSansOT-Bold" w:hAnsi="NexusSansOT-Bold" w:cs="NexusSansOT-Bold"/>
          <w:b/>
          <w:bCs/>
          <w:color w:val="000000"/>
          <w:sz w:val="20"/>
          <w:szCs w:val="20"/>
          <w:lang w:val="en-US"/>
        </w:rPr>
        <w:t xml:space="preserve"> </w:t>
      </w:r>
      <w:r w:rsidRPr="00862AAF">
        <w:rPr>
          <w:rFonts w:ascii="NexusSansOT" w:hAnsi="NexusSansOT" w:cs="NexusSansOT"/>
          <w:color w:val="000000"/>
          <w:sz w:val="20"/>
          <w:szCs w:val="20"/>
          <w:lang w:val="en-US"/>
        </w:rPr>
        <w:t xml:space="preserve">12, </w:t>
      </w:r>
      <w:r w:rsidRPr="00862AAF">
        <w:rPr>
          <w:rFonts w:ascii="NexusSansOT-Bold" w:hAnsi="NexusSansOT-Bold" w:cs="NexusSansOT-Bold"/>
          <w:b/>
          <w:bCs/>
          <w:color w:val="000000"/>
          <w:sz w:val="20"/>
          <w:szCs w:val="20"/>
          <w:lang w:val="en-US"/>
        </w:rPr>
        <w:t xml:space="preserve">Cha </w:t>
      </w:r>
      <w:r w:rsidRPr="00862AAF">
        <w:rPr>
          <w:rFonts w:ascii="NexusSansOT" w:hAnsi="NexusSansOT" w:cs="NexusSansOT"/>
          <w:color w:val="000000"/>
          <w:sz w:val="20"/>
          <w:szCs w:val="20"/>
          <w:lang w:val="en-US"/>
        </w:rPr>
        <w:t>8</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Base </w:t>
      </w:r>
      <w:proofErr w:type="spellStart"/>
      <w:r w:rsidRPr="00862AAF">
        <w:rPr>
          <w:rFonts w:ascii="NexusSansOT-Bold" w:hAnsi="NexusSansOT-Bold" w:cs="NexusSansOT-Bold"/>
          <w:b/>
          <w:bCs/>
          <w:color w:val="000000"/>
          <w:sz w:val="20"/>
          <w:szCs w:val="20"/>
          <w:lang w:val="en-US"/>
        </w:rPr>
        <w:t>Atk</w:t>
      </w:r>
      <w:proofErr w:type="spellEnd"/>
      <w:r w:rsidRPr="00862AAF">
        <w:rPr>
          <w:rFonts w:ascii="NexusSansOT-Bold" w:hAnsi="NexusSansOT-Bold" w:cs="NexusSansOT-Bold"/>
          <w:b/>
          <w:bCs/>
          <w:color w:val="000000"/>
          <w:sz w:val="20"/>
          <w:szCs w:val="20"/>
          <w:lang w:val="en-US"/>
        </w:rPr>
        <w:t xml:space="preserve"> </w:t>
      </w:r>
      <w:r w:rsidRPr="00862AAF">
        <w:rPr>
          <w:rFonts w:ascii="NexusSansOT" w:hAnsi="NexusSansOT" w:cs="NexusSansOT"/>
          <w:color w:val="000000"/>
          <w:sz w:val="20"/>
          <w:szCs w:val="20"/>
          <w:lang w:val="en-US"/>
        </w:rPr>
        <w:t xml:space="preserve">+5; </w:t>
      </w:r>
      <w:r w:rsidRPr="00862AAF">
        <w:rPr>
          <w:rFonts w:ascii="NexusSansOT-Bold" w:hAnsi="NexusSansOT-Bold" w:cs="NexusSansOT-Bold"/>
          <w:b/>
          <w:bCs/>
          <w:color w:val="000000"/>
          <w:sz w:val="20"/>
          <w:szCs w:val="20"/>
          <w:lang w:val="en-US"/>
        </w:rPr>
        <w:t xml:space="preserve">CMB </w:t>
      </w:r>
      <w:r w:rsidRPr="00862AAF">
        <w:rPr>
          <w:rFonts w:ascii="NexusSansOT" w:hAnsi="NexusSansOT" w:cs="NexusSansOT"/>
          <w:color w:val="000000"/>
          <w:sz w:val="20"/>
          <w:szCs w:val="20"/>
          <w:lang w:val="en-US"/>
        </w:rPr>
        <w:t xml:space="preserve">+11; </w:t>
      </w:r>
      <w:r w:rsidRPr="00862AAF">
        <w:rPr>
          <w:rFonts w:ascii="NexusSansOT-Bold" w:hAnsi="NexusSansOT-Bold" w:cs="NexusSansOT-Bold"/>
          <w:b/>
          <w:bCs/>
          <w:color w:val="000000"/>
          <w:sz w:val="20"/>
          <w:szCs w:val="20"/>
          <w:lang w:val="en-US"/>
        </w:rPr>
        <w:t xml:space="preserve">CMD </w:t>
      </w:r>
      <w:r w:rsidRPr="00862AAF">
        <w:rPr>
          <w:rFonts w:ascii="NexusSansOT" w:hAnsi="NexusSansOT" w:cs="NexusSansOT"/>
          <w:color w:val="000000"/>
          <w:sz w:val="20"/>
          <w:szCs w:val="20"/>
          <w:lang w:val="en-US"/>
        </w:rPr>
        <w:t>23</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Feats </w:t>
      </w:r>
      <w:r w:rsidRPr="00862AAF">
        <w:rPr>
          <w:rFonts w:ascii="NexusSansOT" w:hAnsi="NexusSansOT" w:cs="NexusSansOT"/>
          <w:color w:val="000000"/>
          <w:sz w:val="20"/>
          <w:szCs w:val="20"/>
          <w:lang w:val="en-US"/>
        </w:rPr>
        <w:t>Deflect Arrows, Do</w:t>
      </w:r>
      <w:r>
        <w:rPr>
          <w:rFonts w:ascii="NexusSansOT" w:hAnsi="NexusSansOT" w:cs="NexusSansOT"/>
          <w:color w:val="000000"/>
          <w:sz w:val="20"/>
          <w:szCs w:val="20"/>
          <w:lang w:val="en-US"/>
        </w:rPr>
        <w:t xml:space="preserve">dge, Improved Grapple, Improved </w:t>
      </w:r>
      <w:r w:rsidRPr="00862AAF">
        <w:rPr>
          <w:rFonts w:ascii="NexusSansOT" w:hAnsi="NexusSansOT" w:cs="NexusSansOT"/>
          <w:color w:val="000000"/>
          <w:sz w:val="20"/>
          <w:szCs w:val="20"/>
          <w:lang w:val="en-US"/>
        </w:rPr>
        <w:t>Initi</w:t>
      </w:r>
      <w:r>
        <w:rPr>
          <w:rFonts w:ascii="NexusSansOT" w:hAnsi="NexusSansOT" w:cs="NexusSansOT"/>
          <w:color w:val="000000"/>
          <w:sz w:val="20"/>
          <w:szCs w:val="20"/>
          <w:lang w:val="en-US"/>
        </w:rPr>
        <w:t xml:space="preserve">ative, Improved Unarmed Strike, Lightning Reflexes, </w:t>
      </w:r>
      <w:r w:rsidRPr="00862AAF">
        <w:rPr>
          <w:rFonts w:ascii="NexusSansOT" w:hAnsi="NexusSansOT" w:cs="NexusSansOT"/>
          <w:color w:val="000000"/>
          <w:sz w:val="20"/>
          <w:szCs w:val="20"/>
          <w:lang w:val="en-US"/>
        </w:rPr>
        <w:t>Skill Focus (Acrobatics), S</w:t>
      </w:r>
      <w:r>
        <w:rPr>
          <w:rFonts w:ascii="NexusSansOT" w:hAnsi="NexusSansOT" w:cs="NexusSansOT"/>
          <w:color w:val="000000"/>
          <w:sz w:val="20"/>
          <w:szCs w:val="20"/>
          <w:lang w:val="en-US"/>
        </w:rPr>
        <w:t xml:space="preserve">tunning Fist, Toughness, Weapon </w:t>
      </w:r>
      <w:r w:rsidRPr="00862AAF">
        <w:rPr>
          <w:rFonts w:ascii="NexusSansOT" w:hAnsi="NexusSansOT" w:cs="NexusSansOT"/>
          <w:color w:val="000000"/>
          <w:sz w:val="20"/>
          <w:szCs w:val="20"/>
          <w:lang w:val="en-US"/>
        </w:rPr>
        <w:t>Focus (unarmed strike)</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Skills </w:t>
      </w:r>
      <w:r w:rsidRPr="00862AAF">
        <w:rPr>
          <w:rFonts w:ascii="NexusSansOT" w:hAnsi="NexusSansOT" w:cs="NexusSansOT"/>
          <w:color w:val="000000"/>
          <w:sz w:val="20"/>
          <w:szCs w:val="20"/>
          <w:lang w:val="en-US"/>
        </w:rPr>
        <w:t>Acrobatics +14 (</w:t>
      </w:r>
      <w:r>
        <w:rPr>
          <w:rFonts w:ascii="NexusSansOT" w:hAnsi="NexusSansOT" w:cs="NexusSansOT"/>
          <w:color w:val="000000"/>
          <w:sz w:val="20"/>
          <w:szCs w:val="20"/>
          <w:lang w:val="en-US"/>
        </w:rPr>
        <w:t xml:space="preserve">+29 jump), Climb +14, Knowledge </w:t>
      </w:r>
      <w:r w:rsidRPr="00862AAF">
        <w:rPr>
          <w:rFonts w:ascii="NexusSansOT" w:hAnsi="NexusSansOT" w:cs="NexusSansOT"/>
          <w:color w:val="000000"/>
          <w:sz w:val="20"/>
          <w:szCs w:val="20"/>
          <w:lang w:val="en-US"/>
        </w:rPr>
        <w:t>(history) +1</w:t>
      </w:r>
      <w:r>
        <w:rPr>
          <w:rFonts w:ascii="NexusSansOT" w:hAnsi="NexusSansOT" w:cs="NexusSansOT"/>
          <w:color w:val="000000"/>
          <w:sz w:val="20"/>
          <w:szCs w:val="20"/>
          <w:lang w:val="en-US"/>
        </w:rPr>
        <w:t xml:space="preserve">0, Knowledge (religion) +10, Linguistics +1, </w:t>
      </w:r>
      <w:r w:rsidRPr="00862AAF">
        <w:rPr>
          <w:rFonts w:ascii="NexusSansOT" w:hAnsi="NexusSansOT" w:cs="NexusSansOT"/>
          <w:color w:val="000000"/>
          <w:sz w:val="20"/>
          <w:szCs w:val="20"/>
          <w:lang w:val="en-US"/>
        </w:rPr>
        <w:t>Perception +10</w:t>
      </w:r>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Languages </w:t>
      </w:r>
      <w:r w:rsidRPr="00862AAF">
        <w:rPr>
          <w:rFonts w:ascii="NexusSansOT" w:hAnsi="NexusSansOT" w:cs="NexusSansOT"/>
          <w:color w:val="000000"/>
          <w:sz w:val="20"/>
          <w:szCs w:val="20"/>
          <w:lang w:val="en-US"/>
        </w:rPr>
        <w:t xml:space="preserve">Common, </w:t>
      </w:r>
      <w:proofErr w:type="spellStart"/>
      <w:r w:rsidRPr="00862AAF">
        <w:rPr>
          <w:rFonts w:ascii="NexusSansOT" w:hAnsi="NexusSansOT" w:cs="NexusSansOT"/>
          <w:color w:val="000000"/>
          <w:sz w:val="20"/>
          <w:szCs w:val="20"/>
          <w:lang w:val="en-US"/>
        </w:rPr>
        <w:t>Vudrani</w:t>
      </w:r>
      <w:proofErr w:type="spellEnd"/>
    </w:p>
    <w:p w:rsidR="00862AAF" w:rsidRP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SQ </w:t>
      </w:r>
      <w:r w:rsidRPr="00862AAF">
        <w:rPr>
          <w:rFonts w:ascii="NexusSansOT" w:hAnsi="NexusSansOT" w:cs="NexusSansOT"/>
          <w:color w:val="000000"/>
          <w:sz w:val="20"/>
          <w:szCs w:val="20"/>
          <w:lang w:val="en-US"/>
        </w:rPr>
        <w:t xml:space="preserve">fast movement, high jump, </w:t>
      </w:r>
      <w:proofErr w:type="spellStart"/>
      <w:r w:rsidRPr="00862AAF">
        <w:rPr>
          <w:rFonts w:ascii="NexusSansOT-Italic" w:hAnsi="NexusSansOT-Italic" w:cs="NexusSansOT-Italic"/>
          <w:i/>
          <w:iCs/>
          <w:color w:val="000000"/>
          <w:sz w:val="20"/>
          <w:szCs w:val="20"/>
          <w:lang w:val="en-US"/>
        </w:rPr>
        <w:t>ki</w:t>
      </w:r>
      <w:proofErr w:type="spellEnd"/>
      <w:r w:rsidRPr="00862AAF">
        <w:rPr>
          <w:rFonts w:ascii="NexusSansOT-Italic" w:hAnsi="NexusSansOT-Italic" w:cs="NexusSansOT-Italic"/>
          <w:i/>
          <w:iCs/>
          <w:color w:val="000000"/>
          <w:sz w:val="20"/>
          <w:szCs w:val="20"/>
          <w:lang w:val="en-US"/>
        </w:rPr>
        <w:t xml:space="preserve"> </w:t>
      </w:r>
      <w:r>
        <w:rPr>
          <w:rFonts w:ascii="NexusSansOT" w:hAnsi="NexusSansOT" w:cs="NexusSansOT"/>
          <w:color w:val="000000"/>
          <w:sz w:val="20"/>
          <w:szCs w:val="20"/>
          <w:lang w:val="en-US"/>
        </w:rPr>
        <w:t xml:space="preserve">pool (4 points, magic), </w:t>
      </w:r>
      <w:r w:rsidRPr="00862AAF">
        <w:rPr>
          <w:rFonts w:ascii="NexusSansOT" w:hAnsi="NexusSansOT" w:cs="NexusSansOT"/>
          <w:color w:val="000000"/>
          <w:sz w:val="20"/>
          <w:szCs w:val="20"/>
          <w:lang w:val="en-US"/>
        </w:rPr>
        <w:t>maneuver training, purity of body</w:t>
      </w:r>
      <w:r>
        <w:rPr>
          <w:rFonts w:ascii="NexusSansOT" w:hAnsi="NexusSansOT" w:cs="NexusSansOT"/>
          <w:color w:val="000000"/>
          <w:sz w:val="20"/>
          <w:szCs w:val="20"/>
          <w:lang w:val="en-US"/>
        </w:rPr>
        <w:t xml:space="preserve">, slow fall 30 ft., still mind, </w:t>
      </w:r>
      <w:r w:rsidRPr="00862AAF">
        <w:rPr>
          <w:rFonts w:ascii="NexusSansOT" w:hAnsi="NexusSansOT" w:cs="NexusSansOT"/>
          <w:color w:val="000000"/>
          <w:sz w:val="20"/>
          <w:szCs w:val="20"/>
          <w:lang w:val="en-US"/>
        </w:rPr>
        <w:t>wholeness of body</w:t>
      </w:r>
    </w:p>
    <w:p w:rsidR="00862AAF" w:rsidRDefault="00862AAF" w:rsidP="00862AAF">
      <w:pPr>
        <w:autoSpaceDE w:val="0"/>
        <w:autoSpaceDN w:val="0"/>
        <w:adjustRightInd w:val="0"/>
        <w:spacing w:after="0" w:line="240" w:lineRule="auto"/>
        <w:rPr>
          <w:rFonts w:ascii="NexusSansOT" w:hAnsi="NexusSansOT" w:cs="NexusSansOT"/>
          <w:color w:val="000000"/>
          <w:sz w:val="20"/>
          <w:szCs w:val="20"/>
          <w:lang w:val="en-US"/>
        </w:rPr>
      </w:pPr>
      <w:r w:rsidRPr="00862AAF">
        <w:rPr>
          <w:rFonts w:ascii="NexusSansOT-Bold" w:hAnsi="NexusSansOT-Bold" w:cs="NexusSansOT-Bold"/>
          <w:b/>
          <w:bCs/>
          <w:color w:val="000000"/>
          <w:sz w:val="20"/>
          <w:szCs w:val="20"/>
          <w:lang w:val="en-US"/>
        </w:rPr>
        <w:t xml:space="preserve">Combat Gear </w:t>
      </w:r>
      <w:r w:rsidRPr="00862AAF">
        <w:rPr>
          <w:rFonts w:ascii="NexusSansOT-Italic" w:hAnsi="NexusSansOT-Italic" w:cs="NexusSansOT-Italic"/>
          <w:i/>
          <w:iCs/>
          <w:color w:val="000000"/>
          <w:sz w:val="20"/>
          <w:szCs w:val="20"/>
          <w:lang w:val="en-US"/>
        </w:rPr>
        <w:t>potion of fly</w:t>
      </w:r>
      <w:r w:rsidRPr="00862AAF">
        <w:rPr>
          <w:rFonts w:ascii="NexusSansOT" w:hAnsi="NexusSansOT" w:cs="NexusSansOT"/>
          <w:color w:val="000000"/>
          <w:sz w:val="20"/>
          <w:szCs w:val="20"/>
          <w:lang w:val="en-US"/>
        </w:rPr>
        <w:t xml:space="preserve">; </w:t>
      </w:r>
      <w:r w:rsidRPr="00862AAF">
        <w:rPr>
          <w:rFonts w:ascii="NexusSansOT-Bold" w:hAnsi="NexusSansOT-Bold" w:cs="NexusSansOT-Bold"/>
          <w:b/>
          <w:bCs/>
          <w:color w:val="000000"/>
          <w:sz w:val="20"/>
          <w:szCs w:val="20"/>
          <w:lang w:val="en-US"/>
        </w:rPr>
        <w:t xml:space="preserve">Other Gear </w:t>
      </w:r>
      <w:r>
        <w:rPr>
          <w:rFonts w:ascii="NexusSansOT" w:hAnsi="NexusSansOT" w:cs="NexusSansOT"/>
          <w:color w:val="000000"/>
          <w:sz w:val="20"/>
          <w:szCs w:val="20"/>
          <w:lang w:val="en-US"/>
        </w:rPr>
        <w:t xml:space="preserve">masterwork shuriken </w:t>
      </w:r>
      <w:r w:rsidRPr="00862AAF">
        <w:rPr>
          <w:rFonts w:ascii="NexusSansOT" w:hAnsi="NexusSansOT" w:cs="NexusSansOT"/>
          <w:color w:val="000000"/>
          <w:sz w:val="20"/>
          <w:szCs w:val="20"/>
          <w:lang w:val="en-US"/>
        </w:rPr>
        <w:t>(10), monastic robes</w:t>
      </w: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Default="00752A4F" w:rsidP="00862AAF">
      <w:pPr>
        <w:autoSpaceDE w:val="0"/>
        <w:autoSpaceDN w:val="0"/>
        <w:adjustRightInd w:val="0"/>
        <w:spacing w:after="0" w:line="240" w:lineRule="auto"/>
        <w:rPr>
          <w:rFonts w:ascii="NexusSansOT" w:hAnsi="NexusSansOT" w:cs="NexusSansOT"/>
          <w:color w:val="000000"/>
          <w:sz w:val="20"/>
          <w:szCs w:val="20"/>
          <w:lang w:val="en-US"/>
        </w:rPr>
      </w:pPr>
    </w:p>
    <w:p w:rsidR="00752A4F" w:rsidRPr="00404CCF" w:rsidRDefault="00752A4F" w:rsidP="00752A4F">
      <w:pPr>
        <w:autoSpaceDE w:val="0"/>
        <w:autoSpaceDN w:val="0"/>
        <w:adjustRightInd w:val="0"/>
        <w:spacing w:after="0" w:line="240" w:lineRule="auto"/>
        <w:rPr>
          <w:rFonts w:ascii="NexusSansOT-Bold" w:hAnsi="NexusSansOT-Bold" w:cs="NexusSansOT-Bold"/>
          <w:b/>
          <w:bCs/>
          <w:sz w:val="24"/>
          <w:szCs w:val="24"/>
          <w:lang w:val="en-US"/>
        </w:rPr>
      </w:pPr>
      <w:proofErr w:type="spellStart"/>
      <w:r w:rsidRPr="00404CCF">
        <w:rPr>
          <w:rFonts w:ascii="NexusSansOT-Bold" w:hAnsi="NexusSansOT-Bold" w:cs="NexusSansOT-Bold"/>
          <w:b/>
          <w:bCs/>
          <w:sz w:val="24"/>
          <w:szCs w:val="24"/>
          <w:lang w:val="en-US"/>
        </w:rPr>
        <w:lastRenderedPageBreak/>
        <w:t>Pradnyara</w:t>
      </w:r>
      <w:proofErr w:type="spellEnd"/>
      <w:r w:rsidRPr="00404CCF">
        <w:rPr>
          <w:rFonts w:ascii="NexusSansOT-Bold" w:hAnsi="NexusSansOT-Bold" w:cs="NexusSansOT-Bold"/>
          <w:b/>
          <w:bCs/>
          <w:sz w:val="24"/>
          <w:szCs w:val="24"/>
          <w:lang w:val="en-US"/>
        </w:rPr>
        <w:t xml:space="preserve"> CR 11</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 w:hAnsi="NexusSansOT" w:cs="NexusSansOT"/>
          <w:sz w:val="20"/>
          <w:szCs w:val="20"/>
          <w:lang w:val="en-US"/>
        </w:rPr>
        <w:t xml:space="preserve">Female human monk 1/paladin of </w:t>
      </w:r>
      <w:proofErr w:type="spellStart"/>
      <w:r w:rsidRPr="00752A4F">
        <w:rPr>
          <w:rFonts w:ascii="NexusSansOT" w:hAnsi="NexusSansOT" w:cs="NexusSansOT"/>
          <w:sz w:val="20"/>
          <w:szCs w:val="20"/>
          <w:lang w:val="en-US"/>
        </w:rPr>
        <w:t>Irori</w:t>
      </w:r>
      <w:proofErr w:type="spellEnd"/>
      <w:r w:rsidRPr="00752A4F">
        <w:rPr>
          <w:rFonts w:ascii="NexusSansOT" w:hAnsi="NexusSansOT" w:cs="NexusSansOT"/>
          <w:sz w:val="20"/>
          <w:szCs w:val="20"/>
          <w:lang w:val="en-US"/>
        </w:rPr>
        <w:t xml:space="preserve"> 11</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 w:hAnsi="NexusSansOT" w:cs="NexusSansOT"/>
          <w:sz w:val="20"/>
          <w:szCs w:val="20"/>
          <w:lang w:val="en-US"/>
        </w:rPr>
        <w:t>LG Medium humanoid (human)</w:t>
      </w:r>
    </w:p>
    <w:p w:rsidR="00404CCF" w:rsidRDefault="00404CCF" w:rsidP="00752A4F">
      <w:pPr>
        <w:autoSpaceDE w:val="0"/>
        <w:autoSpaceDN w:val="0"/>
        <w:adjustRightInd w:val="0"/>
        <w:spacing w:after="0" w:line="240" w:lineRule="auto"/>
        <w:rPr>
          <w:rFonts w:ascii="NexusSansOT-Bold" w:hAnsi="NexusSansOT-Bold" w:cs="NexusSansOT-Bold"/>
          <w:b/>
          <w:bCs/>
          <w:sz w:val="20"/>
          <w:szCs w:val="20"/>
          <w:lang w:val="en-US"/>
        </w:rPr>
      </w:pP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proofErr w:type="spellStart"/>
      <w:r w:rsidRPr="00752A4F">
        <w:rPr>
          <w:rFonts w:ascii="NexusSansOT-Bold" w:hAnsi="NexusSansOT-Bold" w:cs="NexusSansOT-Bold"/>
          <w:b/>
          <w:bCs/>
          <w:sz w:val="20"/>
          <w:szCs w:val="20"/>
          <w:lang w:val="en-US"/>
        </w:rPr>
        <w:t>Init</w:t>
      </w:r>
      <w:proofErr w:type="spellEnd"/>
      <w:r w:rsidRPr="00752A4F">
        <w:rPr>
          <w:rFonts w:ascii="NexusSansOT-Bold" w:hAnsi="NexusSansOT-Bold" w:cs="NexusSansOT-Bold"/>
          <w:b/>
          <w:bCs/>
          <w:sz w:val="20"/>
          <w:szCs w:val="20"/>
          <w:lang w:val="en-US"/>
        </w:rPr>
        <w:t xml:space="preserve"> </w:t>
      </w:r>
      <w:r w:rsidRPr="00752A4F">
        <w:rPr>
          <w:rFonts w:ascii="NexusSansOT" w:hAnsi="NexusSansOT" w:cs="NexusSansOT"/>
          <w:sz w:val="20"/>
          <w:szCs w:val="20"/>
          <w:lang w:val="en-US"/>
        </w:rPr>
        <w:t xml:space="preserve">+4; </w:t>
      </w:r>
      <w:r w:rsidRPr="00752A4F">
        <w:rPr>
          <w:rFonts w:ascii="NexusSansOT-Bold" w:hAnsi="NexusSansOT-Bold" w:cs="NexusSansOT-Bold"/>
          <w:b/>
          <w:bCs/>
          <w:sz w:val="20"/>
          <w:szCs w:val="20"/>
          <w:lang w:val="en-US"/>
        </w:rPr>
        <w:t xml:space="preserve">Senses </w:t>
      </w:r>
      <w:r w:rsidRPr="00752A4F">
        <w:rPr>
          <w:rFonts w:ascii="NexusSansOT" w:hAnsi="NexusSansOT" w:cs="NexusSansOT"/>
          <w:sz w:val="20"/>
          <w:szCs w:val="20"/>
          <w:lang w:val="en-US"/>
        </w:rPr>
        <w:t>Perception +4</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Aura </w:t>
      </w:r>
      <w:r w:rsidRPr="00752A4F">
        <w:rPr>
          <w:rFonts w:ascii="NexusSansOT" w:hAnsi="NexusSansOT" w:cs="NexusSansOT"/>
          <w:sz w:val="20"/>
          <w:szCs w:val="20"/>
          <w:lang w:val="en-US"/>
        </w:rPr>
        <w:t>courage (10 ft.), justice (10 ft.), resolve (10 ft.)</w:t>
      </w:r>
    </w:p>
    <w:p w:rsidR="00404CCF" w:rsidRDefault="00404CCF" w:rsidP="00752A4F">
      <w:pPr>
        <w:autoSpaceDE w:val="0"/>
        <w:autoSpaceDN w:val="0"/>
        <w:adjustRightInd w:val="0"/>
        <w:spacing w:after="0" w:line="240" w:lineRule="auto"/>
        <w:rPr>
          <w:rFonts w:ascii="NexusSansOT-Bold" w:hAnsi="NexusSansOT-Bold" w:cs="NexusSansOT-Bold"/>
          <w:b/>
          <w:bCs/>
          <w:sz w:val="20"/>
          <w:szCs w:val="20"/>
          <w:lang w:val="en-US"/>
        </w:rPr>
      </w:pPr>
    </w:p>
    <w:p w:rsidR="00752A4F" w:rsidRPr="00404CCF" w:rsidRDefault="00752A4F" w:rsidP="00752A4F">
      <w:pPr>
        <w:autoSpaceDE w:val="0"/>
        <w:autoSpaceDN w:val="0"/>
        <w:adjustRightInd w:val="0"/>
        <w:spacing w:after="0" w:line="240" w:lineRule="auto"/>
        <w:rPr>
          <w:rFonts w:ascii="NexusSansOT-Bold" w:hAnsi="NexusSansOT-Bold" w:cs="NexusSansOT-Bold"/>
          <w:b/>
          <w:bCs/>
          <w:sz w:val="24"/>
          <w:szCs w:val="24"/>
          <w:lang w:val="en-US"/>
        </w:rPr>
      </w:pPr>
      <w:r w:rsidRPr="00404CCF">
        <w:rPr>
          <w:rFonts w:ascii="NexusSansOT-Bold" w:hAnsi="NexusSansOT-Bold" w:cs="NexusSansOT-Bold"/>
          <w:b/>
          <w:bCs/>
          <w:sz w:val="24"/>
          <w:szCs w:val="24"/>
          <w:lang w:val="en-US"/>
        </w:rPr>
        <w:t>Defense</w:t>
      </w:r>
    </w:p>
    <w:p w:rsidR="00752A4F" w:rsidRPr="00404CC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AC </w:t>
      </w:r>
      <w:r w:rsidRPr="00752A4F">
        <w:rPr>
          <w:rFonts w:ascii="NexusSansOT" w:hAnsi="NexusSansOT" w:cs="NexusSansOT"/>
          <w:sz w:val="20"/>
          <w:szCs w:val="20"/>
          <w:lang w:val="en-US"/>
        </w:rPr>
        <w:t xml:space="preserve">23, touch 20, flat-footed </w:t>
      </w:r>
      <w:r w:rsidR="00404CCF">
        <w:rPr>
          <w:rFonts w:ascii="NexusSansOT" w:hAnsi="NexusSansOT" w:cs="NexusSansOT"/>
          <w:sz w:val="20"/>
          <w:szCs w:val="20"/>
          <w:lang w:val="en-US"/>
        </w:rPr>
        <w:t xml:space="preserve">18 (+3 armor, +4 </w:t>
      </w:r>
      <w:proofErr w:type="spellStart"/>
      <w:r w:rsidR="00404CCF">
        <w:rPr>
          <w:rFonts w:ascii="NexusSansOT" w:hAnsi="NexusSansOT" w:cs="NexusSansOT"/>
          <w:sz w:val="20"/>
          <w:szCs w:val="20"/>
          <w:lang w:val="en-US"/>
        </w:rPr>
        <w:t>Dex</w:t>
      </w:r>
      <w:proofErr w:type="spellEnd"/>
      <w:r w:rsidR="00404CCF">
        <w:rPr>
          <w:rFonts w:ascii="NexusSansOT" w:hAnsi="NexusSansOT" w:cs="NexusSansOT"/>
          <w:sz w:val="20"/>
          <w:szCs w:val="20"/>
          <w:lang w:val="en-US"/>
        </w:rPr>
        <w:t xml:space="preserve">, +1 dodge, </w:t>
      </w:r>
      <w:r w:rsidRPr="00404CCF">
        <w:rPr>
          <w:rFonts w:ascii="NexusSansOT" w:hAnsi="NexusSansOT" w:cs="NexusSansOT"/>
          <w:sz w:val="20"/>
          <w:szCs w:val="20"/>
          <w:lang w:val="en-US"/>
        </w:rPr>
        <w:t xml:space="preserve">+1 monk, +4 </w:t>
      </w:r>
      <w:proofErr w:type="spellStart"/>
      <w:r w:rsidRPr="00404CCF">
        <w:rPr>
          <w:rFonts w:ascii="NexusSansOT" w:hAnsi="NexusSansOT" w:cs="NexusSansOT"/>
          <w:sz w:val="20"/>
          <w:szCs w:val="20"/>
          <w:lang w:val="en-US"/>
        </w:rPr>
        <w:t>Wis</w:t>
      </w:r>
      <w:proofErr w:type="spellEnd"/>
      <w:r w:rsidRPr="00404CCF">
        <w:rPr>
          <w:rFonts w:ascii="NexusSansOT" w:hAnsi="NexusSansOT" w:cs="NexusSansOT"/>
          <w:sz w:val="20"/>
          <w:szCs w:val="20"/>
          <w:lang w:val="en-US"/>
        </w:rPr>
        <w:t>)</w:t>
      </w:r>
    </w:p>
    <w:p w:rsidR="00752A4F" w:rsidRPr="00752A4F" w:rsidRDefault="00752A4F" w:rsidP="00752A4F">
      <w:pPr>
        <w:autoSpaceDE w:val="0"/>
        <w:autoSpaceDN w:val="0"/>
        <w:adjustRightInd w:val="0"/>
        <w:spacing w:after="0" w:line="240" w:lineRule="auto"/>
        <w:rPr>
          <w:rFonts w:ascii="NexusSansOT" w:hAnsi="NexusSansOT" w:cs="NexusSansOT"/>
          <w:sz w:val="20"/>
          <w:szCs w:val="20"/>
        </w:rPr>
      </w:pPr>
      <w:r w:rsidRPr="00752A4F">
        <w:rPr>
          <w:rFonts w:ascii="NexusSansOT-Bold" w:hAnsi="NexusSansOT-Bold" w:cs="NexusSansOT-Bold"/>
          <w:b/>
          <w:bCs/>
          <w:sz w:val="20"/>
          <w:szCs w:val="20"/>
        </w:rPr>
        <w:t xml:space="preserve">hp </w:t>
      </w:r>
      <w:r w:rsidRPr="00752A4F">
        <w:rPr>
          <w:rFonts w:ascii="NexusSansOT" w:hAnsi="NexusSansOT" w:cs="NexusSansOT"/>
          <w:sz w:val="20"/>
          <w:szCs w:val="20"/>
        </w:rPr>
        <w:t>104 (12 HD; 1d8+11d10+35)</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Fort </w:t>
      </w:r>
      <w:r w:rsidRPr="00752A4F">
        <w:rPr>
          <w:rFonts w:ascii="NexusSansOT" w:hAnsi="NexusSansOT" w:cs="NexusSansOT"/>
          <w:sz w:val="20"/>
          <w:szCs w:val="20"/>
          <w:lang w:val="en-US"/>
        </w:rPr>
        <w:t xml:space="preserve">+12, </w:t>
      </w:r>
      <w:r w:rsidRPr="00752A4F">
        <w:rPr>
          <w:rFonts w:ascii="NexusSansOT-Bold" w:hAnsi="NexusSansOT-Bold" w:cs="NexusSansOT-Bold"/>
          <w:b/>
          <w:bCs/>
          <w:sz w:val="20"/>
          <w:szCs w:val="20"/>
          <w:lang w:val="en-US"/>
        </w:rPr>
        <w:t xml:space="preserve">Ref </w:t>
      </w:r>
      <w:r w:rsidRPr="00752A4F">
        <w:rPr>
          <w:rFonts w:ascii="NexusSansOT" w:hAnsi="NexusSansOT" w:cs="NexusSansOT"/>
          <w:sz w:val="20"/>
          <w:szCs w:val="20"/>
          <w:lang w:val="en-US"/>
        </w:rPr>
        <w:t xml:space="preserve">+11, </w:t>
      </w:r>
      <w:r w:rsidRPr="00752A4F">
        <w:rPr>
          <w:rFonts w:ascii="NexusSansOT-Bold" w:hAnsi="NexusSansOT-Bold" w:cs="NexusSansOT-Bold"/>
          <w:b/>
          <w:bCs/>
          <w:sz w:val="20"/>
          <w:szCs w:val="20"/>
          <w:lang w:val="en-US"/>
        </w:rPr>
        <w:t xml:space="preserve">Will </w:t>
      </w:r>
      <w:r w:rsidRPr="00752A4F">
        <w:rPr>
          <w:rFonts w:ascii="NexusSansOT" w:hAnsi="NexusSansOT" w:cs="NexusSansOT"/>
          <w:sz w:val="20"/>
          <w:szCs w:val="20"/>
          <w:lang w:val="en-US"/>
        </w:rPr>
        <w:t>+15</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Immune </w:t>
      </w:r>
      <w:r w:rsidRPr="00752A4F">
        <w:rPr>
          <w:rFonts w:ascii="NexusSansOT" w:hAnsi="NexusSansOT" w:cs="NexusSansOT"/>
          <w:sz w:val="20"/>
          <w:szCs w:val="20"/>
          <w:lang w:val="en-US"/>
        </w:rPr>
        <w:t>charm, disease, fear</w:t>
      </w:r>
    </w:p>
    <w:p w:rsidR="00404CCF" w:rsidRDefault="00404CCF" w:rsidP="00752A4F">
      <w:pPr>
        <w:autoSpaceDE w:val="0"/>
        <w:autoSpaceDN w:val="0"/>
        <w:adjustRightInd w:val="0"/>
        <w:spacing w:after="0" w:line="240" w:lineRule="auto"/>
        <w:rPr>
          <w:rFonts w:ascii="NexusSansOT-Bold" w:hAnsi="NexusSansOT-Bold" w:cs="NexusSansOT-Bold"/>
          <w:b/>
          <w:bCs/>
          <w:sz w:val="20"/>
          <w:szCs w:val="20"/>
          <w:lang w:val="en-US"/>
        </w:rPr>
      </w:pPr>
    </w:p>
    <w:p w:rsidR="00752A4F" w:rsidRPr="00404CCF" w:rsidRDefault="00404CCF" w:rsidP="00752A4F">
      <w:pPr>
        <w:autoSpaceDE w:val="0"/>
        <w:autoSpaceDN w:val="0"/>
        <w:adjustRightInd w:val="0"/>
        <w:spacing w:after="0" w:line="240" w:lineRule="auto"/>
        <w:rPr>
          <w:rFonts w:ascii="NexusSansOT-Bold" w:hAnsi="NexusSansOT-Bold" w:cs="NexusSansOT-Bold"/>
          <w:b/>
          <w:bCs/>
          <w:sz w:val="24"/>
          <w:szCs w:val="24"/>
          <w:lang w:val="en-US"/>
        </w:rPr>
      </w:pPr>
      <w:r w:rsidRPr="00404CCF">
        <w:rPr>
          <w:rFonts w:ascii="NexusSansOT-Bold" w:hAnsi="NexusSansOT-Bold" w:cs="NexusSansOT-Bold"/>
          <w:b/>
          <w:bCs/>
          <w:sz w:val="24"/>
          <w:szCs w:val="24"/>
          <w:lang w:val="en-US"/>
        </w:rPr>
        <w:t>Off</w:t>
      </w:r>
      <w:r w:rsidR="00752A4F" w:rsidRPr="00404CCF">
        <w:rPr>
          <w:rFonts w:ascii="NexusSansOT-Bold" w:hAnsi="NexusSansOT-Bold" w:cs="NexusSansOT-Bold"/>
          <w:b/>
          <w:bCs/>
          <w:sz w:val="24"/>
          <w:szCs w:val="24"/>
          <w:lang w:val="en-US"/>
        </w:rPr>
        <w:t>ense</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Speed </w:t>
      </w:r>
      <w:r w:rsidRPr="00752A4F">
        <w:rPr>
          <w:rFonts w:ascii="NexusSansOT" w:hAnsi="NexusSansOT" w:cs="NexusSansOT"/>
          <w:sz w:val="20"/>
          <w:szCs w:val="20"/>
          <w:lang w:val="en-US"/>
        </w:rPr>
        <w:t>30 ft.</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Melee </w:t>
      </w:r>
      <w:r w:rsidRPr="00752A4F">
        <w:rPr>
          <w:rFonts w:ascii="NexusSansOT" w:hAnsi="NexusSansOT" w:cs="NexusSansOT"/>
          <w:sz w:val="20"/>
          <w:szCs w:val="20"/>
          <w:lang w:val="en-US"/>
        </w:rPr>
        <w:t>unarmed strike +20/+15/+10 (1d8+6) or</w:t>
      </w:r>
    </w:p>
    <w:p w:rsidR="00752A4F" w:rsidRPr="00752A4F" w:rsidRDefault="00404CCF" w:rsidP="00752A4F">
      <w:pPr>
        <w:autoSpaceDE w:val="0"/>
        <w:autoSpaceDN w:val="0"/>
        <w:adjustRightInd w:val="0"/>
        <w:spacing w:after="0" w:line="240" w:lineRule="auto"/>
        <w:rPr>
          <w:rFonts w:ascii="NexusSansOT" w:hAnsi="NexusSansOT" w:cs="NexusSansOT"/>
          <w:sz w:val="20"/>
          <w:szCs w:val="20"/>
          <w:lang w:val="en-US"/>
        </w:rPr>
      </w:pPr>
      <w:r>
        <w:rPr>
          <w:rFonts w:ascii="NexusSansOT" w:hAnsi="NexusSansOT" w:cs="NexusSansOT"/>
          <w:sz w:val="20"/>
          <w:szCs w:val="20"/>
          <w:lang w:val="en-US"/>
        </w:rPr>
        <w:t xml:space="preserve">           </w:t>
      </w:r>
      <w:r w:rsidR="00752A4F" w:rsidRPr="00752A4F">
        <w:rPr>
          <w:rFonts w:ascii="NexusSansOT" w:hAnsi="NexusSansOT" w:cs="NexusSansOT"/>
          <w:sz w:val="20"/>
          <w:szCs w:val="20"/>
          <w:lang w:val="en-US"/>
        </w:rPr>
        <w:t>flurry of blows +19/+19/+14/+9 (1d8+6)</w:t>
      </w:r>
    </w:p>
    <w:p w:rsidR="00404CC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Special Attacks </w:t>
      </w:r>
      <w:r w:rsidRPr="00752A4F">
        <w:rPr>
          <w:rFonts w:ascii="NexusSansOT" w:hAnsi="NexusSansOT" w:cs="NexusSansOT"/>
          <w:sz w:val="20"/>
          <w:szCs w:val="20"/>
          <w:lang w:val="en-US"/>
        </w:rPr>
        <w:t>channel positive</w:t>
      </w:r>
      <w:r w:rsidR="00404CCF">
        <w:rPr>
          <w:rFonts w:ascii="NexusSansOT" w:hAnsi="NexusSansOT" w:cs="NexusSansOT"/>
          <w:sz w:val="20"/>
          <w:szCs w:val="20"/>
          <w:lang w:val="en-US"/>
        </w:rPr>
        <w:t xml:space="preserve"> energy (DC 17, 6d6), flurry of </w:t>
      </w:r>
      <w:r w:rsidRPr="00752A4F">
        <w:rPr>
          <w:rFonts w:ascii="NexusSansOT" w:hAnsi="NexusSansOT" w:cs="NexusSansOT"/>
          <w:sz w:val="20"/>
          <w:szCs w:val="20"/>
          <w:lang w:val="en-US"/>
        </w:rPr>
        <w:t xml:space="preserve">blows, </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 w:hAnsi="NexusSansOT" w:cs="NexusSansOT"/>
          <w:sz w:val="20"/>
          <w:szCs w:val="20"/>
          <w:lang w:val="en-US"/>
        </w:rPr>
        <w:t>smite evil (+2 attac</w:t>
      </w:r>
      <w:r w:rsidR="00404CCF">
        <w:rPr>
          <w:rFonts w:ascii="NexusSansOT" w:hAnsi="NexusSansOT" w:cs="NexusSansOT"/>
          <w:sz w:val="20"/>
          <w:szCs w:val="20"/>
          <w:lang w:val="en-US"/>
        </w:rPr>
        <w:t xml:space="preserve">k and AC, +11 damage), stunning </w:t>
      </w:r>
      <w:r w:rsidRPr="00752A4F">
        <w:rPr>
          <w:rFonts w:ascii="NexusSansOT" w:hAnsi="NexusSansOT" w:cs="NexusSansOT"/>
          <w:sz w:val="20"/>
          <w:szCs w:val="20"/>
          <w:lang w:val="en-US"/>
        </w:rPr>
        <w:t>fist (4/day, DC 20)</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Paladin Spell-Like Abilities </w:t>
      </w:r>
      <w:r w:rsidRPr="00752A4F">
        <w:rPr>
          <w:rFonts w:ascii="NexusSansOT" w:hAnsi="NexusSansOT" w:cs="NexusSansOT"/>
          <w:sz w:val="20"/>
          <w:szCs w:val="20"/>
          <w:lang w:val="en-US"/>
        </w:rPr>
        <w:t>(CL 11th; concentration +13):</w:t>
      </w:r>
    </w:p>
    <w:p w:rsidR="00752A4F" w:rsidRPr="00752A4F" w:rsidRDefault="00752A4F" w:rsidP="00752A4F">
      <w:pPr>
        <w:autoSpaceDE w:val="0"/>
        <w:autoSpaceDN w:val="0"/>
        <w:adjustRightInd w:val="0"/>
        <w:spacing w:after="0" w:line="240" w:lineRule="auto"/>
        <w:rPr>
          <w:rFonts w:ascii="NexusSansOT-Italic" w:hAnsi="NexusSansOT-Italic" w:cs="NexusSansOT-Italic"/>
          <w:i/>
          <w:iCs/>
          <w:sz w:val="20"/>
          <w:szCs w:val="20"/>
          <w:lang w:val="en-US"/>
        </w:rPr>
      </w:pPr>
      <w:r w:rsidRPr="00752A4F">
        <w:rPr>
          <w:rFonts w:ascii="NexusSansOT" w:hAnsi="NexusSansOT" w:cs="NexusSansOT"/>
          <w:sz w:val="20"/>
          <w:szCs w:val="20"/>
          <w:lang w:val="en-US"/>
        </w:rPr>
        <w:t>At will—</w:t>
      </w:r>
      <w:r w:rsidRPr="00752A4F">
        <w:rPr>
          <w:rFonts w:ascii="NexusSansOT-Italic" w:hAnsi="NexusSansOT-Italic" w:cs="NexusSansOT-Italic"/>
          <w:i/>
          <w:iCs/>
          <w:sz w:val="20"/>
          <w:szCs w:val="20"/>
          <w:lang w:val="en-US"/>
        </w:rPr>
        <w:t>detect evil</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Paladin Spells Prepared </w:t>
      </w:r>
      <w:r w:rsidRPr="00752A4F">
        <w:rPr>
          <w:rFonts w:ascii="NexusSansOT" w:hAnsi="NexusSansOT" w:cs="NexusSansOT"/>
          <w:sz w:val="20"/>
          <w:szCs w:val="20"/>
          <w:lang w:val="en-US"/>
        </w:rPr>
        <w:t>(CL 8th; concentration +10)</w:t>
      </w:r>
    </w:p>
    <w:p w:rsidR="00752A4F" w:rsidRPr="00752A4F" w:rsidRDefault="00752A4F" w:rsidP="00752A4F">
      <w:pPr>
        <w:autoSpaceDE w:val="0"/>
        <w:autoSpaceDN w:val="0"/>
        <w:adjustRightInd w:val="0"/>
        <w:spacing w:after="0" w:line="240" w:lineRule="auto"/>
        <w:rPr>
          <w:rFonts w:ascii="NexusSansOT-Italic" w:hAnsi="NexusSansOT-Italic" w:cs="NexusSansOT-Italic"/>
          <w:i/>
          <w:iCs/>
          <w:sz w:val="20"/>
          <w:szCs w:val="20"/>
          <w:lang w:val="en-US"/>
        </w:rPr>
      </w:pPr>
      <w:r w:rsidRPr="00752A4F">
        <w:rPr>
          <w:rFonts w:ascii="NexusSansOT" w:hAnsi="NexusSansOT" w:cs="NexusSansOT"/>
          <w:sz w:val="20"/>
          <w:szCs w:val="20"/>
          <w:lang w:val="en-US"/>
        </w:rPr>
        <w:t>3rd—</w:t>
      </w:r>
      <w:r w:rsidRPr="00752A4F">
        <w:rPr>
          <w:rFonts w:ascii="NexusSansOT-Italic" w:hAnsi="NexusSansOT-Italic" w:cs="NexusSansOT-Italic"/>
          <w:i/>
          <w:iCs/>
          <w:sz w:val="20"/>
          <w:szCs w:val="20"/>
          <w:lang w:val="en-US"/>
        </w:rPr>
        <w:t>greater magic weapon</w:t>
      </w:r>
    </w:p>
    <w:p w:rsidR="00752A4F" w:rsidRPr="00752A4F" w:rsidRDefault="00752A4F" w:rsidP="00752A4F">
      <w:pPr>
        <w:autoSpaceDE w:val="0"/>
        <w:autoSpaceDN w:val="0"/>
        <w:adjustRightInd w:val="0"/>
        <w:spacing w:after="0" w:line="240" w:lineRule="auto"/>
        <w:rPr>
          <w:rFonts w:ascii="NexusSansOT-Italic" w:hAnsi="NexusSansOT-Italic" w:cs="NexusSansOT-Italic"/>
          <w:i/>
          <w:iCs/>
          <w:sz w:val="20"/>
          <w:szCs w:val="20"/>
          <w:lang w:val="en-US"/>
        </w:rPr>
      </w:pPr>
      <w:r w:rsidRPr="00752A4F">
        <w:rPr>
          <w:rFonts w:ascii="NexusSansOT" w:hAnsi="NexusSansOT" w:cs="NexusSansOT"/>
          <w:sz w:val="20"/>
          <w:szCs w:val="20"/>
          <w:lang w:val="en-US"/>
        </w:rPr>
        <w:t>2nd—</w:t>
      </w:r>
      <w:r w:rsidRPr="00752A4F">
        <w:rPr>
          <w:rFonts w:ascii="NexusSansOT-Italic" w:hAnsi="NexusSansOT-Italic" w:cs="NexusSansOT-Italic"/>
          <w:i/>
          <w:iCs/>
          <w:sz w:val="20"/>
          <w:szCs w:val="20"/>
          <w:lang w:val="en-US"/>
        </w:rPr>
        <w:t>bull’s strength</w:t>
      </w:r>
      <w:r w:rsidRPr="00752A4F">
        <w:rPr>
          <w:rFonts w:ascii="NexusSansOT" w:hAnsi="NexusSansOT" w:cs="NexusSansOT"/>
          <w:sz w:val="20"/>
          <w:szCs w:val="20"/>
          <w:lang w:val="en-US"/>
        </w:rPr>
        <w:t xml:space="preserve">, </w:t>
      </w:r>
      <w:r w:rsidRPr="00752A4F">
        <w:rPr>
          <w:rFonts w:ascii="NexusSansOT-Italic" w:hAnsi="NexusSansOT-Italic" w:cs="NexusSansOT-Italic"/>
          <w:i/>
          <w:iCs/>
          <w:sz w:val="20"/>
          <w:szCs w:val="20"/>
          <w:lang w:val="en-US"/>
        </w:rPr>
        <w:t>owl’s wisdom</w:t>
      </w:r>
    </w:p>
    <w:p w:rsidR="00404CCF" w:rsidRDefault="00752A4F" w:rsidP="00752A4F">
      <w:pPr>
        <w:autoSpaceDE w:val="0"/>
        <w:autoSpaceDN w:val="0"/>
        <w:adjustRightInd w:val="0"/>
        <w:spacing w:after="0" w:line="240" w:lineRule="auto"/>
        <w:rPr>
          <w:rFonts w:ascii="NexusSansOT-Italic" w:hAnsi="NexusSansOT-Italic" w:cs="NexusSansOT-Italic"/>
          <w:i/>
          <w:iCs/>
          <w:sz w:val="20"/>
          <w:szCs w:val="20"/>
          <w:lang w:val="en-US"/>
        </w:rPr>
      </w:pPr>
      <w:r w:rsidRPr="00752A4F">
        <w:rPr>
          <w:rFonts w:ascii="NexusSansOT" w:hAnsi="NexusSansOT" w:cs="NexusSansOT"/>
          <w:sz w:val="20"/>
          <w:szCs w:val="20"/>
          <w:lang w:val="en-US"/>
        </w:rPr>
        <w:t>1st—</w:t>
      </w:r>
      <w:r w:rsidRPr="00752A4F">
        <w:rPr>
          <w:rFonts w:ascii="NexusSansOT-Italic" w:hAnsi="NexusSansOT-Italic" w:cs="NexusSansOT-Italic"/>
          <w:i/>
          <w:iCs/>
          <w:sz w:val="20"/>
          <w:szCs w:val="20"/>
          <w:lang w:val="en-US"/>
        </w:rPr>
        <w:t>divine favor</w:t>
      </w:r>
      <w:r w:rsidRPr="00752A4F">
        <w:rPr>
          <w:rFonts w:ascii="NexusSansOT" w:hAnsi="NexusSansOT" w:cs="NexusSansOT"/>
          <w:sz w:val="20"/>
          <w:szCs w:val="20"/>
          <w:lang w:val="en-US"/>
        </w:rPr>
        <w:t xml:space="preserve">, </w:t>
      </w:r>
      <w:r w:rsidRPr="00752A4F">
        <w:rPr>
          <w:rFonts w:ascii="NexusSansOT-Italic" w:hAnsi="NexusSansOT-Italic" w:cs="NexusSansOT-Italic"/>
          <w:i/>
          <w:iCs/>
          <w:sz w:val="20"/>
          <w:szCs w:val="20"/>
          <w:lang w:val="en-US"/>
        </w:rPr>
        <w:t>lesser restoration</w:t>
      </w:r>
      <w:r w:rsidRPr="00752A4F">
        <w:rPr>
          <w:rFonts w:ascii="NexusSansOT" w:hAnsi="NexusSansOT" w:cs="NexusSansOT"/>
          <w:sz w:val="20"/>
          <w:szCs w:val="20"/>
          <w:lang w:val="en-US"/>
        </w:rPr>
        <w:t xml:space="preserve">, </w:t>
      </w:r>
      <w:r w:rsidRPr="00752A4F">
        <w:rPr>
          <w:rFonts w:ascii="NexusSansOT-Italic" w:hAnsi="NexusSansOT-Italic" w:cs="NexusSansOT-Italic"/>
          <w:i/>
          <w:iCs/>
          <w:sz w:val="20"/>
          <w:szCs w:val="20"/>
          <w:lang w:val="en-US"/>
        </w:rPr>
        <w:t>pr</w:t>
      </w:r>
      <w:r w:rsidR="00404CCF" w:rsidRPr="00752A4F">
        <w:rPr>
          <w:rFonts w:ascii="NexusSansOT-Italic" w:hAnsi="NexusSansOT-Italic" w:cs="NexusSansOT-Italic"/>
          <w:i/>
          <w:iCs/>
          <w:sz w:val="20"/>
          <w:szCs w:val="20"/>
          <w:lang w:val="en-US"/>
        </w:rPr>
        <w:t>otection from evil</w:t>
      </w:r>
    </w:p>
    <w:p w:rsidR="00404CCF" w:rsidRDefault="00404CCF" w:rsidP="00752A4F">
      <w:pPr>
        <w:autoSpaceDE w:val="0"/>
        <w:autoSpaceDN w:val="0"/>
        <w:adjustRightInd w:val="0"/>
        <w:spacing w:after="0" w:line="240" w:lineRule="auto"/>
        <w:rPr>
          <w:rFonts w:ascii="NexusSansOT-Italic" w:hAnsi="NexusSansOT-Italic" w:cs="NexusSansOT-Italic"/>
          <w:i/>
          <w:iCs/>
          <w:sz w:val="20"/>
          <w:szCs w:val="20"/>
          <w:lang w:val="en-US"/>
        </w:rPr>
      </w:pPr>
    </w:p>
    <w:p w:rsidR="00752A4F" w:rsidRPr="00404CCF" w:rsidRDefault="00752A4F" w:rsidP="00752A4F">
      <w:pPr>
        <w:autoSpaceDE w:val="0"/>
        <w:autoSpaceDN w:val="0"/>
        <w:adjustRightInd w:val="0"/>
        <w:spacing w:after="0" w:line="240" w:lineRule="auto"/>
        <w:rPr>
          <w:rFonts w:ascii="NexusSansOT-Bold" w:hAnsi="NexusSansOT-Bold" w:cs="NexusSansOT-Bold"/>
          <w:b/>
          <w:bCs/>
          <w:sz w:val="24"/>
          <w:szCs w:val="24"/>
          <w:lang w:val="en-US"/>
        </w:rPr>
      </w:pPr>
      <w:r w:rsidRPr="00404CCF">
        <w:rPr>
          <w:rFonts w:ascii="NexusSansOT-Bold" w:hAnsi="NexusSansOT-Bold" w:cs="NexusSansOT-Bold"/>
          <w:b/>
          <w:bCs/>
          <w:sz w:val="24"/>
          <w:szCs w:val="24"/>
          <w:lang w:val="en-US"/>
        </w:rPr>
        <w:t>Tactics</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Before Combat </w:t>
      </w:r>
      <w:r w:rsidRPr="00752A4F">
        <w:rPr>
          <w:rFonts w:ascii="NexusSansOT" w:hAnsi="NexusSansOT" w:cs="NexusSansOT"/>
          <w:sz w:val="20"/>
          <w:szCs w:val="20"/>
          <w:lang w:val="en-US"/>
        </w:rPr>
        <w:t xml:space="preserve">If </w:t>
      </w:r>
      <w:proofErr w:type="spellStart"/>
      <w:r w:rsidRPr="00752A4F">
        <w:rPr>
          <w:rFonts w:ascii="NexusSansOT" w:hAnsi="NexusSansOT" w:cs="NexusSansOT"/>
          <w:sz w:val="20"/>
          <w:szCs w:val="20"/>
          <w:lang w:val="en-US"/>
        </w:rPr>
        <w:t>Pradnyara</w:t>
      </w:r>
      <w:proofErr w:type="spellEnd"/>
      <w:r w:rsidRPr="00752A4F">
        <w:rPr>
          <w:rFonts w:ascii="NexusSansOT" w:hAnsi="NexusSansOT" w:cs="NexusSansOT"/>
          <w:sz w:val="20"/>
          <w:szCs w:val="20"/>
          <w:lang w:val="en-US"/>
        </w:rPr>
        <w:t xml:space="preserve"> is aware that the “thieves”</w:t>
      </w:r>
      <w:r w:rsidR="00404CCF">
        <w:rPr>
          <w:rFonts w:ascii="NexusSansOT" w:hAnsi="NexusSansOT" w:cs="NexusSansOT"/>
          <w:sz w:val="20"/>
          <w:szCs w:val="20"/>
          <w:lang w:val="en-US"/>
        </w:rPr>
        <w:t xml:space="preserve"> </w:t>
      </w:r>
      <w:r w:rsidRPr="00752A4F">
        <w:rPr>
          <w:rFonts w:ascii="NexusSansOT" w:hAnsi="NexusSansOT" w:cs="NexusSansOT"/>
          <w:sz w:val="20"/>
          <w:szCs w:val="20"/>
          <w:lang w:val="en-US"/>
        </w:rPr>
        <w:t xml:space="preserve">approach, she casts </w:t>
      </w:r>
      <w:r w:rsidRPr="00752A4F">
        <w:rPr>
          <w:rFonts w:ascii="NexusSansOT-Italic" w:hAnsi="NexusSansOT-Italic" w:cs="NexusSansOT-Italic"/>
          <w:i/>
          <w:iCs/>
          <w:sz w:val="20"/>
          <w:szCs w:val="20"/>
          <w:lang w:val="en-US"/>
        </w:rPr>
        <w:t>greater magic weapon</w:t>
      </w:r>
      <w:r w:rsidRPr="00752A4F">
        <w:rPr>
          <w:rFonts w:ascii="NexusSansOT" w:hAnsi="NexusSansOT" w:cs="NexusSansOT"/>
          <w:sz w:val="20"/>
          <w:szCs w:val="20"/>
          <w:lang w:val="en-US"/>
        </w:rPr>
        <w:t xml:space="preserve">, </w:t>
      </w:r>
      <w:r w:rsidRPr="00752A4F">
        <w:rPr>
          <w:rFonts w:ascii="NexusSansOT-Italic" w:hAnsi="NexusSansOT-Italic" w:cs="NexusSansOT-Italic"/>
          <w:i/>
          <w:iCs/>
          <w:sz w:val="20"/>
          <w:szCs w:val="20"/>
          <w:lang w:val="en-US"/>
        </w:rPr>
        <w:t>owl’s wisdom</w:t>
      </w:r>
      <w:r w:rsidR="00404CCF">
        <w:rPr>
          <w:rFonts w:ascii="NexusSansOT" w:hAnsi="NexusSansOT" w:cs="NexusSansOT"/>
          <w:sz w:val="20"/>
          <w:szCs w:val="20"/>
          <w:lang w:val="en-US"/>
        </w:rPr>
        <w:t xml:space="preserve">, </w:t>
      </w:r>
      <w:r w:rsidRPr="00752A4F">
        <w:rPr>
          <w:rFonts w:ascii="NexusSansOT-Italic" w:hAnsi="NexusSansOT-Italic" w:cs="NexusSansOT-Italic"/>
          <w:i/>
          <w:iCs/>
          <w:sz w:val="20"/>
          <w:szCs w:val="20"/>
          <w:lang w:val="en-US"/>
        </w:rPr>
        <w:t>bull’s strength</w:t>
      </w:r>
      <w:r w:rsidRPr="00752A4F">
        <w:rPr>
          <w:rFonts w:ascii="NexusSansOT" w:hAnsi="NexusSansOT" w:cs="NexusSansOT"/>
          <w:sz w:val="20"/>
          <w:szCs w:val="20"/>
          <w:lang w:val="en-US"/>
        </w:rPr>
        <w:t xml:space="preserve">, and </w:t>
      </w:r>
      <w:r w:rsidRPr="00752A4F">
        <w:rPr>
          <w:rFonts w:ascii="NexusSansOT-Italic" w:hAnsi="NexusSansOT-Italic" w:cs="NexusSansOT-Italic"/>
          <w:i/>
          <w:iCs/>
          <w:sz w:val="20"/>
          <w:szCs w:val="20"/>
          <w:lang w:val="en-US"/>
        </w:rPr>
        <w:t>divine favor</w:t>
      </w:r>
      <w:r w:rsidR="00404CCF">
        <w:rPr>
          <w:rFonts w:ascii="NexusSansOT" w:hAnsi="NexusSansOT" w:cs="NexusSansOT"/>
          <w:sz w:val="20"/>
          <w:szCs w:val="20"/>
          <w:lang w:val="en-US"/>
        </w:rPr>
        <w:t xml:space="preserve">, in that order. Once the PCs </w:t>
      </w:r>
      <w:r w:rsidRPr="00752A4F">
        <w:rPr>
          <w:rFonts w:ascii="NexusSansOT" w:hAnsi="NexusSansOT" w:cs="NexusSansOT"/>
          <w:sz w:val="20"/>
          <w:szCs w:val="20"/>
          <w:lang w:val="en-US"/>
        </w:rPr>
        <w:t>enter the library, she detects evil.</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During Combat </w:t>
      </w:r>
      <w:proofErr w:type="spellStart"/>
      <w:r w:rsidRPr="00752A4F">
        <w:rPr>
          <w:rFonts w:ascii="NexusSansOT" w:hAnsi="NexusSansOT" w:cs="NexusSansOT"/>
          <w:sz w:val="20"/>
          <w:szCs w:val="20"/>
          <w:lang w:val="en-US"/>
        </w:rPr>
        <w:t>Pradnya</w:t>
      </w:r>
      <w:r w:rsidR="00404CCF">
        <w:rPr>
          <w:rFonts w:ascii="NexusSansOT" w:hAnsi="NexusSansOT" w:cs="NexusSansOT"/>
          <w:sz w:val="20"/>
          <w:szCs w:val="20"/>
          <w:lang w:val="en-US"/>
        </w:rPr>
        <w:t>ra</w:t>
      </w:r>
      <w:proofErr w:type="spellEnd"/>
      <w:r w:rsidR="00404CCF">
        <w:rPr>
          <w:rFonts w:ascii="NexusSansOT" w:hAnsi="NexusSansOT" w:cs="NexusSansOT"/>
          <w:sz w:val="20"/>
          <w:szCs w:val="20"/>
          <w:lang w:val="en-US"/>
        </w:rPr>
        <w:t xml:space="preserve"> springs down on the PCs, and </w:t>
      </w:r>
      <w:r w:rsidRPr="00752A4F">
        <w:rPr>
          <w:rFonts w:ascii="NexusSansOT" w:hAnsi="NexusSansOT" w:cs="NexusSansOT"/>
          <w:sz w:val="20"/>
          <w:szCs w:val="20"/>
          <w:lang w:val="en-US"/>
        </w:rPr>
        <w:t>silently motions for them to surrender. If they do not, she</w:t>
      </w:r>
      <w:r w:rsidR="00404CCF">
        <w:rPr>
          <w:rFonts w:ascii="NexusSansOT" w:hAnsi="NexusSansOT" w:cs="NexusSansOT"/>
          <w:sz w:val="20"/>
          <w:szCs w:val="20"/>
          <w:lang w:val="en-US"/>
        </w:rPr>
        <w:t xml:space="preserve"> </w:t>
      </w:r>
      <w:r w:rsidRPr="00752A4F">
        <w:rPr>
          <w:rFonts w:ascii="NexusSansOT" w:hAnsi="NexusSansOT" w:cs="NexusSansOT"/>
          <w:sz w:val="20"/>
          <w:szCs w:val="20"/>
          <w:lang w:val="en-US"/>
        </w:rPr>
        <w:t>attacks—always choosing to do nonlethal damage—using</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 w:hAnsi="NexusSansOT" w:cs="NexusSansOT"/>
          <w:sz w:val="20"/>
          <w:szCs w:val="20"/>
          <w:lang w:val="en-US"/>
        </w:rPr>
        <w:t>her flurry of blows w</w:t>
      </w:r>
      <w:r w:rsidR="00404CCF">
        <w:rPr>
          <w:rFonts w:ascii="NexusSansOT" w:hAnsi="NexusSansOT" w:cs="NexusSansOT"/>
          <w:sz w:val="20"/>
          <w:szCs w:val="20"/>
          <w:lang w:val="en-US"/>
        </w:rPr>
        <w:t xml:space="preserve">henever she gets a full attack. </w:t>
      </w:r>
      <w:r w:rsidRPr="00752A4F">
        <w:rPr>
          <w:rFonts w:ascii="NexusSansOT" w:hAnsi="NexusSansOT" w:cs="NexusSansOT"/>
          <w:sz w:val="20"/>
          <w:szCs w:val="20"/>
          <w:lang w:val="en-US"/>
        </w:rPr>
        <w:t>Otherwise, she attacks lig</w:t>
      </w:r>
      <w:r w:rsidR="00404CCF">
        <w:rPr>
          <w:rFonts w:ascii="NexusSansOT" w:hAnsi="NexusSansOT" w:cs="NexusSansOT"/>
          <w:sz w:val="20"/>
          <w:szCs w:val="20"/>
          <w:lang w:val="en-US"/>
        </w:rPr>
        <w:t xml:space="preserve">htly armored PCs using Scorpion </w:t>
      </w:r>
      <w:r w:rsidRPr="00752A4F">
        <w:rPr>
          <w:rFonts w:ascii="NexusSansOT" w:hAnsi="NexusSansOT" w:cs="NexusSansOT"/>
          <w:sz w:val="20"/>
          <w:szCs w:val="20"/>
          <w:lang w:val="en-US"/>
        </w:rPr>
        <w:t>Style. She uses Stunning</w:t>
      </w:r>
      <w:r w:rsidR="00404CCF">
        <w:rPr>
          <w:rFonts w:ascii="NexusSansOT" w:hAnsi="NexusSansOT" w:cs="NexusSansOT"/>
          <w:sz w:val="20"/>
          <w:szCs w:val="20"/>
          <w:lang w:val="en-US"/>
        </w:rPr>
        <w:t xml:space="preserve"> Fist and Vital Strike whenever </w:t>
      </w:r>
      <w:r w:rsidRPr="00752A4F">
        <w:rPr>
          <w:rFonts w:ascii="NexusSansOT" w:hAnsi="NexusSansOT" w:cs="NexusSansOT"/>
          <w:sz w:val="20"/>
          <w:szCs w:val="20"/>
          <w:lang w:val="en-US"/>
        </w:rPr>
        <w:t>possible, and smite evil against an</w:t>
      </w:r>
      <w:r w:rsidR="00404CCF">
        <w:rPr>
          <w:rFonts w:ascii="NexusSansOT" w:hAnsi="NexusSansOT" w:cs="NexusSansOT"/>
          <w:sz w:val="20"/>
          <w:szCs w:val="20"/>
          <w:lang w:val="en-US"/>
        </w:rPr>
        <w:t xml:space="preserve">y summoned devils, </w:t>
      </w:r>
      <w:r w:rsidRPr="00752A4F">
        <w:rPr>
          <w:rFonts w:ascii="NexusSansOT" w:hAnsi="NexusSansOT" w:cs="NexusSansOT"/>
          <w:sz w:val="20"/>
          <w:szCs w:val="20"/>
          <w:lang w:val="en-US"/>
        </w:rPr>
        <w:t>demons, or other evi</w:t>
      </w:r>
      <w:r w:rsidR="00404CCF">
        <w:rPr>
          <w:rFonts w:ascii="NexusSansOT" w:hAnsi="NexusSansOT" w:cs="NexusSansOT"/>
          <w:sz w:val="20"/>
          <w:szCs w:val="20"/>
          <w:lang w:val="en-US"/>
        </w:rPr>
        <w:t xml:space="preserve">l outsiders. </w:t>
      </w:r>
      <w:proofErr w:type="spellStart"/>
      <w:r w:rsidR="00404CCF">
        <w:rPr>
          <w:rFonts w:ascii="NexusSansOT" w:hAnsi="NexusSansOT" w:cs="NexusSansOT"/>
          <w:sz w:val="20"/>
          <w:szCs w:val="20"/>
          <w:lang w:val="en-US"/>
        </w:rPr>
        <w:t>Pradmyara</w:t>
      </w:r>
      <w:proofErr w:type="spellEnd"/>
      <w:r w:rsidR="00404CCF">
        <w:rPr>
          <w:rFonts w:ascii="NexusSansOT" w:hAnsi="NexusSansOT" w:cs="NexusSansOT"/>
          <w:sz w:val="20"/>
          <w:szCs w:val="20"/>
          <w:lang w:val="en-US"/>
        </w:rPr>
        <w:t xml:space="preserve"> does not summon her mount in the </w:t>
      </w:r>
      <w:r w:rsidRPr="00752A4F">
        <w:rPr>
          <w:rFonts w:ascii="NexusSansOT" w:hAnsi="NexusSansOT" w:cs="NexusSansOT"/>
          <w:sz w:val="20"/>
          <w:szCs w:val="20"/>
          <w:lang w:val="en-US"/>
        </w:rPr>
        <w:t>library.</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Morale </w:t>
      </w:r>
      <w:r w:rsidRPr="00752A4F">
        <w:rPr>
          <w:rFonts w:ascii="NexusSansOT" w:hAnsi="NexusSansOT" w:cs="NexusSansOT"/>
          <w:sz w:val="20"/>
          <w:szCs w:val="20"/>
          <w:lang w:val="en-US"/>
        </w:rPr>
        <w:t>If the PCs proc</w:t>
      </w:r>
      <w:r w:rsidR="00404CCF">
        <w:rPr>
          <w:rFonts w:ascii="NexusSansOT" w:hAnsi="NexusSansOT" w:cs="NexusSansOT"/>
          <w:sz w:val="20"/>
          <w:szCs w:val="20"/>
          <w:lang w:val="en-US"/>
        </w:rPr>
        <w:t xml:space="preserve">laim their innocence, </w:t>
      </w:r>
      <w:proofErr w:type="spellStart"/>
      <w:r w:rsidR="00404CCF">
        <w:rPr>
          <w:rFonts w:ascii="NexusSansOT" w:hAnsi="NexusSansOT" w:cs="NexusSansOT"/>
          <w:sz w:val="20"/>
          <w:szCs w:val="20"/>
          <w:lang w:val="en-US"/>
        </w:rPr>
        <w:t>Pradnyara</w:t>
      </w:r>
      <w:proofErr w:type="spellEnd"/>
      <w:r w:rsidR="00404CCF">
        <w:rPr>
          <w:rFonts w:ascii="NexusSansOT" w:hAnsi="NexusSansOT" w:cs="NexusSansOT"/>
          <w:sz w:val="20"/>
          <w:szCs w:val="20"/>
          <w:lang w:val="en-US"/>
        </w:rPr>
        <w:t xml:space="preserve"> </w:t>
      </w:r>
      <w:r w:rsidRPr="00752A4F">
        <w:rPr>
          <w:rFonts w:ascii="NexusSansOT" w:hAnsi="NexusSansOT" w:cs="NexusSansOT"/>
          <w:sz w:val="20"/>
          <w:szCs w:val="20"/>
          <w:lang w:val="en-US"/>
        </w:rPr>
        <w:t>immediately ceases combat t</w:t>
      </w:r>
      <w:r w:rsidR="00404CCF">
        <w:rPr>
          <w:rFonts w:ascii="NexusSansOT" w:hAnsi="NexusSansOT" w:cs="NexusSansOT"/>
          <w:sz w:val="20"/>
          <w:szCs w:val="20"/>
          <w:lang w:val="en-US"/>
        </w:rPr>
        <w:t xml:space="preserve">o give them a chance to parley. </w:t>
      </w:r>
      <w:r w:rsidRPr="00752A4F">
        <w:rPr>
          <w:rFonts w:ascii="NexusSansOT" w:hAnsi="NexusSansOT" w:cs="NexusSansOT"/>
          <w:sz w:val="20"/>
          <w:szCs w:val="20"/>
          <w:lang w:val="en-US"/>
        </w:rPr>
        <w:t>Otherwise, she fights to t</w:t>
      </w:r>
      <w:r w:rsidR="00404CCF">
        <w:rPr>
          <w:rFonts w:ascii="NexusSansOT" w:hAnsi="NexusSansOT" w:cs="NexusSansOT"/>
          <w:sz w:val="20"/>
          <w:szCs w:val="20"/>
          <w:lang w:val="en-US"/>
        </w:rPr>
        <w:t xml:space="preserve">he death to protect the library </w:t>
      </w:r>
      <w:r w:rsidRPr="00752A4F">
        <w:rPr>
          <w:rFonts w:ascii="NexusSansOT" w:hAnsi="NexusSansOT" w:cs="NexusSansOT"/>
          <w:sz w:val="20"/>
          <w:szCs w:val="20"/>
          <w:lang w:val="en-US"/>
        </w:rPr>
        <w:t>from the perceived thieves.</w:t>
      </w:r>
    </w:p>
    <w:p w:rsidR="00404CC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Base Statistics </w:t>
      </w:r>
      <w:r w:rsidRPr="00752A4F">
        <w:rPr>
          <w:rFonts w:ascii="NexusSansOT" w:hAnsi="NexusSansOT" w:cs="NexusSansOT"/>
          <w:sz w:val="20"/>
          <w:szCs w:val="20"/>
          <w:lang w:val="en-US"/>
        </w:rPr>
        <w:t xml:space="preserve">When not </w:t>
      </w:r>
      <w:r w:rsidR="00404CCF">
        <w:rPr>
          <w:rFonts w:ascii="NexusSansOT" w:hAnsi="NexusSansOT" w:cs="NexusSansOT"/>
          <w:sz w:val="20"/>
          <w:szCs w:val="20"/>
          <w:lang w:val="en-US"/>
        </w:rPr>
        <w:t xml:space="preserve">under the effect of her spells, </w:t>
      </w:r>
      <w:proofErr w:type="spellStart"/>
      <w:r w:rsidRPr="00752A4F">
        <w:rPr>
          <w:rFonts w:ascii="NexusSansOT" w:hAnsi="NexusSansOT" w:cs="NexusSansOT"/>
          <w:sz w:val="20"/>
          <w:szCs w:val="20"/>
          <w:lang w:val="en-US"/>
        </w:rPr>
        <w:t>Pradnyara</w:t>
      </w:r>
      <w:proofErr w:type="spellEnd"/>
      <w:r w:rsidRPr="00752A4F">
        <w:rPr>
          <w:rFonts w:ascii="NexusSansOT" w:hAnsi="NexusSansOT" w:cs="NexusSansOT"/>
          <w:sz w:val="20"/>
          <w:szCs w:val="20"/>
          <w:lang w:val="en-US"/>
        </w:rPr>
        <w:t xml:space="preserve"> has the following statistics: </w:t>
      </w:r>
    </w:p>
    <w:p w:rsidR="00404CC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AC </w:t>
      </w:r>
      <w:r w:rsidR="00404CCF">
        <w:rPr>
          <w:rFonts w:ascii="NexusSansOT" w:hAnsi="NexusSansOT" w:cs="NexusSansOT"/>
          <w:sz w:val="20"/>
          <w:szCs w:val="20"/>
          <w:lang w:val="en-US"/>
        </w:rPr>
        <w:t xml:space="preserve">21, touch 18, flatfooted </w:t>
      </w:r>
      <w:r w:rsidRPr="00752A4F">
        <w:rPr>
          <w:rFonts w:ascii="NexusSansOT" w:hAnsi="NexusSansOT" w:cs="NexusSansOT"/>
          <w:sz w:val="20"/>
          <w:szCs w:val="20"/>
          <w:lang w:val="en-US"/>
        </w:rPr>
        <w:t xml:space="preserve">16; </w:t>
      </w:r>
      <w:r w:rsidRPr="00752A4F">
        <w:rPr>
          <w:rFonts w:ascii="NexusSansOT-Bold" w:hAnsi="NexusSansOT-Bold" w:cs="NexusSansOT-Bold"/>
          <w:b/>
          <w:bCs/>
          <w:sz w:val="20"/>
          <w:szCs w:val="20"/>
          <w:lang w:val="en-US"/>
        </w:rPr>
        <w:t xml:space="preserve">Will </w:t>
      </w:r>
      <w:r w:rsidRPr="00752A4F">
        <w:rPr>
          <w:rFonts w:ascii="NexusSansOT" w:hAnsi="NexusSansOT" w:cs="NexusSansOT"/>
          <w:sz w:val="20"/>
          <w:szCs w:val="20"/>
          <w:lang w:val="en-US"/>
        </w:rPr>
        <w:t xml:space="preserve">+13; </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Melee </w:t>
      </w:r>
      <w:r w:rsidRPr="00752A4F">
        <w:rPr>
          <w:rFonts w:ascii="NexusSansOT" w:hAnsi="NexusSansOT" w:cs="NexusSansOT"/>
          <w:sz w:val="20"/>
          <w:szCs w:val="20"/>
          <w:lang w:val="en-US"/>
        </w:rPr>
        <w:t>unarmed strike +16/+11/+6 (1d8),</w:t>
      </w:r>
    </w:p>
    <w:p w:rsidR="00404CC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 w:hAnsi="NexusSansOT" w:cs="NexusSansOT"/>
          <w:sz w:val="20"/>
          <w:szCs w:val="20"/>
          <w:lang w:val="en-US"/>
        </w:rPr>
        <w:t xml:space="preserve">flurry of blows +15/+15/+10/+5 (1d8); </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proofErr w:type="spellStart"/>
      <w:r w:rsidRPr="00752A4F">
        <w:rPr>
          <w:rFonts w:ascii="NexusSansOT-Bold" w:hAnsi="NexusSansOT-Bold" w:cs="NexusSansOT-Bold"/>
          <w:b/>
          <w:bCs/>
          <w:sz w:val="20"/>
          <w:szCs w:val="20"/>
          <w:lang w:val="en-US"/>
        </w:rPr>
        <w:t>Str</w:t>
      </w:r>
      <w:proofErr w:type="spellEnd"/>
      <w:r w:rsidRPr="00752A4F">
        <w:rPr>
          <w:rFonts w:ascii="NexusSansOT-Bold" w:hAnsi="NexusSansOT-Bold" w:cs="NexusSansOT-Bold"/>
          <w:b/>
          <w:bCs/>
          <w:sz w:val="20"/>
          <w:szCs w:val="20"/>
          <w:lang w:val="en-US"/>
        </w:rPr>
        <w:t xml:space="preserve"> </w:t>
      </w:r>
      <w:r w:rsidRPr="00752A4F">
        <w:rPr>
          <w:rFonts w:ascii="NexusSansOT" w:hAnsi="NexusSansOT" w:cs="NexusSansOT"/>
          <w:sz w:val="20"/>
          <w:szCs w:val="20"/>
          <w:lang w:val="en-US"/>
        </w:rPr>
        <w:t xml:space="preserve">10, </w:t>
      </w:r>
      <w:proofErr w:type="spellStart"/>
      <w:r w:rsidRPr="00752A4F">
        <w:rPr>
          <w:rFonts w:ascii="NexusSansOT-Bold" w:hAnsi="NexusSansOT-Bold" w:cs="NexusSansOT-Bold"/>
          <w:b/>
          <w:bCs/>
          <w:sz w:val="20"/>
          <w:szCs w:val="20"/>
          <w:lang w:val="en-US"/>
        </w:rPr>
        <w:t>Wis</w:t>
      </w:r>
      <w:proofErr w:type="spellEnd"/>
      <w:r w:rsidRPr="00752A4F">
        <w:rPr>
          <w:rFonts w:ascii="NexusSansOT-Bold" w:hAnsi="NexusSansOT-Bold" w:cs="NexusSansOT-Bold"/>
          <w:b/>
          <w:bCs/>
          <w:sz w:val="20"/>
          <w:szCs w:val="20"/>
          <w:lang w:val="en-US"/>
        </w:rPr>
        <w:t xml:space="preserve"> </w:t>
      </w:r>
      <w:r w:rsidRPr="00752A4F">
        <w:rPr>
          <w:rFonts w:ascii="NexusSansOT" w:hAnsi="NexusSansOT" w:cs="NexusSansOT"/>
          <w:sz w:val="20"/>
          <w:szCs w:val="20"/>
          <w:lang w:val="en-US"/>
        </w:rPr>
        <w:t xml:space="preserve">15; </w:t>
      </w:r>
      <w:r w:rsidRPr="00752A4F">
        <w:rPr>
          <w:rFonts w:ascii="NexusSansOT-Bold" w:hAnsi="NexusSansOT-Bold" w:cs="NexusSansOT-Bold"/>
          <w:b/>
          <w:bCs/>
          <w:sz w:val="20"/>
          <w:szCs w:val="20"/>
          <w:lang w:val="en-US"/>
        </w:rPr>
        <w:t xml:space="preserve">CMB </w:t>
      </w:r>
      <w:r w:rsidRPr="00752A4F">
        <w:rPr>
          <w:rFonts w:ascii="NexusSansOT" w:hAnsi="NexusSansOT" w:cs="NexusSansOT"/>
          <w:sz w:val="20"/>
          <w:szCs w:val="20"/>
          <w:lang w:val="en-US"/>
        </w:rPr>
        <w:t>+11;</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CMD </w:t>
      </w:r>
      <w:r w:rsidRPr="00752A4F">
        <w:rPr>
          <w:rFonts w:ascii="NexusSansOT" w:hAnsi="NexusSansOT" w:cs="NexusSansOT"/>
          <w:sz w:val="20"/>
          <w:szCs w:val="20"/>
          <w:lang w:val="en-US"/>
        </w:rPr>
        <w:t>29; Perception +2, Sense Motive +16.</w:t>
      </w:r>
    </w:p>
    <w:p w:rsidR="00404CCF" w:rsidRDefault="00404CCF" w:rsidP="00752A4F">
      <w:pPr>
        <w:autoSpaceDE w:val="0"/>
        <w:autoSpaceDN w:val="0"/>
        <w:adjustRightInd w:val="0"/>
        <w:spacing w:after="0" w:line="240" w:lineRule="auto"/>
        <w:rPr>
          <w:rFonts w:ascii="NexusSansOT-Bold" w:hAnsi="NexusSansOT-Bold" w:cs="NexusSansOT-Bold"/>
          <w:b/>
          <w:bCs/>
          <w:sz w:val="20"/>
          <w:szCs w:val="20"/>
          <w:lang w:val="en-US"/>
        </w:rPr>
      </w:pPr>
    </w:p>
    <w:p w:rsidR="00752A4F" w:rsidRPr="00752A4F" w:rsidRDefault="00752A4F" w:rsidP="00752A4F">
      <w:pPr>
        <w:autoSpaceDE w:val="0"/>
        <w:autoSpaceDN w:val="0"/>
        <w:adjustRightInd w:val="0"/>
        <w:spacing w:after="0" w:line="240" w:lineRule="auto"/>
        <w:rPr>
          <w:rFonts w:ascii="NexusSansOT-Bold" w:hAnsi="NexusSansOT-Bold" w:cs="NexusSansOT-Bold"/>
          <w:b/>
          <w:bCs/>
          <w:sz w:val="20"/>
          <w:szCs w:val="20"/>
          <w:lang w:val="en-US"/>
        </w:rPr>
      </w:pPr>
      <w:r w:rsidRPr="00752A4F">
        <w:rPr>
          <w:rFonts w:ascii="NexusSansOT-Bold" w:hAnsi="NexusSansOT-Bold" w:cs="NexusSansOT-Bold"/>
          <w:b/>
          <w:bCs/>
          <w:sz w:val="20"/>
          <w:szCs w:val="20"/>
          <w:lang w:val="en-US"/>
        </w:rPr>
        <w:t>Statistics</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proofErr w:type="spellStart"/>
      <w:r w:rsidRPr="00752A4F">
        <w:rPr>
          <w:rFonts w:ascii="NexusSansOT-Bold" w:hAnsi="NexusSansOT-Bold" w:cs="NexusSansOT-Bold"/>
          <w:b/>
          <w:bCs/>
          <w:sz w:val="20"/>
          <w:szCs w:val="20"/>
          <w:lang w:val="en-US"/>
        </w:rPr>
        <w:t>Str</w:t>
      </w:r>
      <w:proofErr w:type="spellEnd"/>
      <w:r w:rsidRPr="00752A4F">
        <w:rPr>
          <w:rFonts w:ascii="NexusSansOT-Bold" w:hAnsi="NexusSansOT-Bold" w:cs="NexusSansOT-Bold"/>
          <w:b/>
          <w:bCs/>
          <w:sz w:val="20"/>
          <w:szCs w:val="20"/>
          <w:lang w:val="en-US"/>
        </w:rPr>
        <w:t xml:space="preserve"> </w:t>
      </w:r>
      <w:r w:rsidRPr="00752A4F">
        <w:rPr>
          <w:rFonts w:ascii="NexusSansOT" w:hAnsi="NexusSansOT" w:cs="NexusSansOT"/>
          <w:sz w:val="20"/>
          <w:szCs w:val="20"/>
          <w:lang w:val="en-US"/>
        </w:rPr>
        <w:t xml:space="preserve">14, </w:t>
      </w:r>
      <w:proofErr w:type="spellStart"/>
      <w:r w:rsidRPr="00752A4F">
        <w:rPr>
          <w:rFonts w:ascii="NexusSansOT-Bold" w:hAnsi="NexusSansOT-Bold" w:cs="NexusSansOT-Bold"/>
          <w:b/>
          <w:bCs/>
          <w:sz w:val="20"/>
          <w:szCs w:val="20"/>
          <w:lang w:val="en-US"/>
        </w:rPr>
        <w:t>Dex</w:t>
      </w:r>
      <w:proofErr w:type="spellEnd"/>
      <w:r w:rsidRPr="00752A4F">
        <w:rPr>
          <w:rFonts w:ascii="NexusSansOT-Bold" w:hAnsi="NexusSansOT-Bold" w:cs="NexusSansOT-Bold"/>
          <w:b/>
          <w:bCs/>
          <w:sz w:val="20"/>
          <w:szCs w:val="20"/>
          <w:lang w:val="en-US"/>
        </w:rPr>
        <w:t xml:space="preserve"> </w:t>
      </w:r>
      <w:r w:rsidRPr="00752A4F">
        <w:rPr>
          <w:rFonts w:ascii="NexusSansOT" w:hAnsi="NexusSansOT" w:cs="NexusSansOT"/>
          <w:sz w:val="20"/>
          <w:szCs w:val="20"/>
          <w:lang w:val="en-US"/>
        </w:rPr>
        <w:t xml:space="preserve">18, </w:t>
      </w:r>
      <w:r w:rsidRPr="00752A4F">
        <w:rPr>
          <w:rFonts w:ascii="NexusSansOT-Bold" w:hAnsi="NexusSansOT-Bold" w:cs="NexusSansOT-Bold"/>
          <w:b/>
          <w:bCs/>
          <w:sz w:val="20"/>
          <w:szCs w:val="20"/>
          <w:lang w:val="en-US"/>
        </w:rPr>
        <w:t xml:space="preserve">Con </w:t>
      </w:r>
      <w:r w:rsidRPr="00752A4F">
        <w:rPr>
          <w:rFonts w:ascii="NexusSansOT" w:hAnsi="NexusSansOT" w:cs="NexusSansOT"/>
          <w:sz w:val="20"/>
          <w:szCs w:val="20"/>
          <w:lang w:val="en-US"/>
        </w:rPr>
        <w:t xml:space="preserve">12, </w:t>
      </w:r>
      <w:proofErr w:type="spellStart"/>
      <w:r w:rsidRPr="00752A4F">
        <w:rPr>
          <w:rFonts w:ascii="NexusSansOT-Bold" w:hAnsi="NexusSansOT-Bold" w:cs="NexusSansOT-Bold"/>
          <w:b/>
          <w:bCs/>
          <w:sz w:val="20"/>
          <w:szCs w:val="20"/>
          <w:lang w:val="en-US"/>
        </w:rPr>
        <w:t>Int</w:t>
      </w:r>
      <w:proofErr w:type="spellEnd"/>
      <w:r w:rsidRPr="00752A4F">
        <w:rPr>
          <w:rFonts w:ascii="NexusSansOT-Bold" w:hAnsi="NexusSansOT-Bold" w:cs="NexusSansOT-Bold"/>
          <w:b/>
          <w:bCs/>
          <w:sz w:val="20"/>
          <w:szCs w:val="20"/>
          <w:lang w:val="en-US"/>
        </w:rPr>
        <w:t xml:space="preserve"> </w:t>
      </w:r>
      <w:r w:rsidRPr="00752A4F">
        <w:rPr>
          <w:rFonts w:ascii="NexusSansOT" w:hAnsi="NexusSansOT" w:cs="NexusSansOT"/>
          <w:sz w:val="20"/>
          <w:szCs w:val="20"/>
          <w:lang w:val="en-US"/>
        </w:rPr>
        <w:t xml:space="preserve">8, </w:t>
      </w:r>
      <w:proofErr w:type="spellStart"/>
      <w:r w:rsidRPr="00752A4F">
        <w:rPr>
          <w:rFonts w:ascii="NexusSansOT-Bold" w:hAnsi="NexusSansOT-Bold" w:cs="NexusSansOT-Bold"/>
          <w:b/>
          <w:bCs/>
          <w:sz w:val="20"/>
          <w:szCs w:val="20"/>
          <w:lang w:val="en-US"/>
        </w:rPr>
        <w:t>Wis</w:t>
      </w:r>
      <w:proofErr w:type="spellEnd"/>
      <w:r w:rsidRPr="00752A4F">
        <w:rPr>
          <w:rFonts w:ascii="NexusSansOT-Bold" w:hAnsi="NexusSansOT-Bold" w:cs="NexusSansOT-Bold"/>
          <w:b/>
          <w:bCs/>
          <w:sz w:val="20"/>
          <w:szCs w:val="20"/>
          <w:lang w:val="en-US"/>
        </w:rPr>
        <w:t xml:space="preserve"> </w:t>
      </w:r>
      <w:r w:rsidRPr="00752A4F">
        <w:rPr>
          <w:rFonts w:ascii="NexusSansOT" w:hAnsi="NexusSansOT" w:cs="NexusSansOT"/>
          <w:sz w:val="20"/>
          <w:szCs w:val="20"/>
          <w:lang w:val="en-US"/>
        </w:rPr>
        <w:t xml:space="preserve">19, </w:t>
      </w:r>
      <w:r w:rsidRPr="00752A4F">
        <w:rPr>
          <w:rFonts w:ascii="NexusSansOT-Bold" w:hAnsi="NexusSansOT-Bold" w:cs="NexusSansOT-Bold"/>
          <w:b/>
          <w:bCs/>
          <w:sz w:val="20"/>
          <w:szCs w:val="20"/>
          <w:lang w:val="en-US"/>
        </w:rPr>
        <w:t xml:space="preserve">Cha </w:t>
      </w:r>
      <w:r w:rsidRPr="00752A4F">
        <w:rPr>
          <w:rFonts w:ascii="NexusSansOT" w:hAnsi="NexusSansOT" w:cs="NexusSansOT"/>
          <w:sz w:val="20"/>
          <w:szCs w:val="20"/>
          <w:lang w:val="en-US"/>
        </w:rPr>
        <w:t>14</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Base </w:t>
      </w:r>
      <w:proofErr w:type="spellStart"/>
      <w:r w:rsidRPr="00752A4F">
        <w:rPr>
          <w:rFonts w:ascii="NexusSansOT-Bold" w:hAnsi="NexusSansOT-Bold" w:cs="NexusSansOT-Bold"/>
          <w:b/>
          <w:bCs/>
          <w:sz w:val="20"/>
          <w:szCs w:val="20"/>
          <w:lang w:val="en-US"/>
        </w:rPr>
        <w:t>Atk</w:t>
      </w:r>
      <w:proofErr w:type="spellEnd"/>
      <w:r w:rsidRPr="00752A4F">
        <w:rPr>
          <w:rFonts w:ascii="NexusSansOT-Bold" w:hAnsi="NexusSansOT-Bold" w:cs="NexusSansOT-Bold"/>
          <w:b/>
          <w:bCs/>
          <w:sz w:val="20"/>
          <w:szCs w:val="20"/>
          <w:lang w:val="en-US"/>
        </w:rPr>
        <w:t xml:space="preserve"> </w:t>
      </w:r>
      <w:r w:rsidRPr="00752A4F">
        <w:rPr>
          <w:rFonts w:ascii="NexusSansOT" w:hAnsi="NexusSansOT" w:cs="NexusSansOT"/>
          <w:sz w:val="20"/>
          <w:szCs w:val="20"/>
          <w:lang w:val="en-US"/>
        </w:rPr>
        <w:t xml:space="preserve">+11; </w:t>
      </w:r>
      <w:r w:rsidRPr="00752A4F">
        <w:rPr>
          <w:rFonts w:ascii="NexusSansOT-Bold" w:hAnsi="NexusSansOT-Bold" w:cs="NexusSansOT-Bold"/>
          <w:b/>
          <w:bCs/>
          <w:sz w:val="20"/>
          <w:szCs w:val="20"/>
          <w:lang w:val="en-US"/>
        </w:rPr>
        <w:t xml:space="preserve">CMB </w:t>
      </w:r>
      <w:r w:rsidRPr="00752A4F">
        <w:rPr>
          <w:rFonts w:ascii="NexusSansOT" w:hAnsi="NexusSansOT" w:cs="NexusSansOT"/>
          <w:sz w:val="20"/>
          <w:szCs w:val="20"/>
          <w:lang w:val="en-US"/>
        </w:rPr>
        <w:t xml:space="preserve">+13; </w:t>
      </w:r>
      <w:r w:rsidRPr="00752A4F">
        <w:rPr>
          <w:rFonts w:ascii="NexusSansOT-Bold" w:hAnsi="NexusSansOT-Bold" w:cs="NexusSansOT-Bold"/>
          <w:b/>
          <w:bCs/>
          <w:sz w:val="20"/>
          <w:szCs w:val="20"/>
          <w:lang w:val="en-US"/>
        </w:rPr>
        <w:t xml:space="preserve">CMD </w:t>
      </w:r>
      <w:r w:rsidRPr="00752A4F">
        <w:rPr>
          <w:rFonts w:ascii="NexusSansOT" w:hAnsi="NexusSansOT" w:cs="NexusSansOT"/>
          <w:sz w:val="20"/>
          <w:szCs w:val="20"/>
          <w:lang w:val="en-US"/>
        </w:rPr>
        <w:t>33</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Feats </w:t>
      </w:r>
      <w:r w:rsidRPr="00752A4F">
        <w:rPr>
          <w:rFonts w:ascii="NexusSansOT" w:hAnsi="NexusSansOT" w:cs="NexusSansOT"/>
          <w:sz w:val="20"/>
          <w:szCs w:val="20"/>
          <w:lang w:val="en-US"/>
        </w:rPr>
        <w:t>Dodge, Gorgon’s</w:t>
      </w:r>
      <w:r w:rsidR="00404CCF">
        <w:rPr>
          <w:rFonts w:ascii="NexusSansOT" w:hAnsi="NexusSansOT" w:cs="NexusSansOT"/>
          <w:sz w:val="20"/>
          <w:szCs w:val="20"/>
          <w:lang w:val="en-US"/>
        </w:rPr>
        <w:t xml:space="preserve"> Fist, Improved Unarmed Strike, </w:t>
      </w:r>
      <w:r w:rsidRPr="00752A4F">
        <w:rPr>
          <w:rFonts w:ascii="NexusSansOT" w:hAnsi="NexusSansOT" w:cs="NexusSansOT"/>
          <w:sz w:val="20"/>
          <w:szCs w:val="20"/>
          <w:lang w:val="en-US"/>
        </w:rPr>
        <w:t>Medusa’s Wrath, Scorpion S</w:t>
      </w:r>
      <w:r w:rsidR="00404CCF">
        <w:rPr>
          <w:rFonts w:ascii="NexusSansOT" w:hAnsi="NexusSansOT" w:cs="NexusSansOT"/>
          <w:sz w:val="20"/>
          <w:szCs w:val="20"/>
          <w:lang w:val="en-US"/>
        </w:rPr>
        <w:t xml:space="preserve">tyle, Stunning Fist, Toughness, </w:t>
      </w:r>
      <w:r w:rsidRPr="00752A4F">
        <w:rPr>
          <w:rFonts w:ascii="NexusSansOT" w:hAnsi="NexusSansOT" w:cs="NexusSansOT"/>
          <w:sz w:val="20"/>
          <w:szCs w:val="20"/>
          <w:lang w:val="en-US"/>
        </w:rPr>
        <w:t>Vital Strike, Weapon Finesse, Weapon Focus (unarmed strike)</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Skills </w:t>
      </w:r>
      <w:r w:rsidRPr="00752A4F">
        <w:rPr>
          <w:rFonts w:ascii="NexusSansOT" w:hAnsi="NexusSansOT" w:cs="NexusSansOT"/>
          <w:sz w:val="20"/>
          <w:szCs w:val="20"/>
          <w:lang w:val="en-US"/>
        </w:rPr>
        <w:t>Acrobatics +19, Kn</w:t>
      </w:r>
      <w:r w:rsidR="00404CCF">
        <w:rPr>
          <w:rFonts w:ascii="NexusSansOT" w:hAnsi="NexusSansOT" w:cs="NexusSansOT"/>
          <w:sz w:val="20"/>
          <w:szCs w:val="20"/>
          <w:lang w:val="en-US"/>
        </w:rPr>
        <w:t xml:space="preserve">owledge (history) +3, Knowledge </w:t>
      </w:r>
      <w:r w:rsidRPr="00752A4F">
        <w:rPr>
          <w:rFonts w:ascii="NexusSansOT" w:hAnsi="NexusSansOT" w:cs="NexusSansOT"/>
          <w:sz w:val="20"/>
          <w:szCs w:val="20"/>
          <w:lang w:val="en-US"/>
        </w:rPr>
        <w:t>(religion) +3, Linguistics +0, Sense Motive +18</w:t>
      </w:r>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Languages </w:t>
      </w:r>
      <w:r w:rsidRPr="00752A4F">
        <w:rPr>
          <w:rFonts w:ascii="NexusSansOT" w:hAnsi="NexusSansOT" w:cs="NexusSansOT"/>
          <w:sz w:val="20"/>
          <w:szCs w:val="20"/>
          <w:lang w:val="en-US"/>
        </w:rPr>
        <w:t xml:space="preserve">Common, </w:t>
      </w:r>
      <w:proofErr w:type="spellStart"/>
      <w:r w:rsidRPr="00752A4F">
        <w:rPr>
          <w:rFonts w:ascii="NexusSansOT" w:hAnsi="NexusSansOT" w:cs="NexusSansOT"/>
          <w:sz w:val="20"/>
          <w:szCs w:val="20"/>
          <w:lang w:val="en-US"/>
        </w:rPr>
        <w:t>Vudrani</w:t>
      </w:r>
      <w:proofErr w:type="spellEnd"/>
    </w:p>
    <w:p w:rsidR="00752A4F" w:rsidRPr="00752A4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SQ </w:t>
      </w:r>
      <w:r w:rsidRPr="00752A4F">
        <w:rPr>
          <w:rFonts w:ascii="NexusSansOT" w:hAnsi="NexusSansOT" w:cs="NexusSansOT"/>
          <w:sz w:val="20"/>
          <w:szCs w:val="20"/>
          <w:lang w:val="en-US"/>
        </w:rPr>
        <w:t xml:space="preserve">aura, code of conduct, divine </w:t>
      </w:r>
      <w:r w:rsidR="00404CCF">
        <w:rPr>
          <w:rFonts w:ascii="NexusSansOT" w:hAnsi="NexusSansOT" w:cs="NexusSansOT"/>
          <w:sz w:val="20"/>
          <w:szCs w:val="20"/>
          <w:lang w:val="en-US"/>
        </w:rPr>
        <w:t xml:space="preserve">bond (mount), divine grace, lay </w:t>
      </w:r>
      <w:r w:rsidRPr="00752A4F">
        <w:rPr>
          <w:rFonts w:ascii="NexusSansOT" w:hAnsi="NexusSansOT" w:cs="NexusSansOT"/>
          <w:sz w:val="20"/>
          <w:szCs w:val="20"/>
          <w:lang w:val="en-US"/>
        </w:rPr>
        <w:t>on hands (5d6, 7/day), mercies (cursed, diseased, fatigued)</w:t>
      </w:r>
    </w:p>
    <w:p w:rsidR="00404CCF" w:rsidRDefault="00752A4F" w:rsidP="00752A4F">
      <w:pPr>
        <w:autoSpaceDE w:val="0"/>
        <w:autoSpaceDN w:val="0"/>
        <w:adjustRightInd w:val="0"/>
        <w:spacing w:after="0" w:line="240" w:lineRule="auto"/>
        <w:rPr>
          <w:rFonts w:ascii="NexusSansOT" w:hAnsi="NexusSansOT" w:cs="NexusSansOT"/>
          <w:sz w:val="20"/>
          <w:szCs w:val="20"/>
          <w:lang w:val="en-US"/>
        </w:rPr>
      </w:pPr>
      <w:r w:rsidRPr="00752A4F">
        <w:rPr>
          <w:rFonts w:ascii="NexusSansOT-Bold" w:hAnsi="NexusSansOT-Bold" w:cs="NexusSansOT-Bold"/>
          <w:b/>
          <w:bCs/>
          <w:sz w:val="20"/>
          <w:szCs w:val="20"/>
          <w:lang w:val="en-US"/>
        </w:rPr>
        <w:t xml:space="preserve">Combat Gear </w:t>
      </w:r>
      <w:r w:rsidRPr="00752A4F">
        <w:rPr>
          <w:rFonts w:ascii="NexusSansOT-Italic" w:hAnsi="NexusSansOT-Italic" w:cs="NexusSansOT-Italic"/>
          <w:i/>
          <w:iCs/>
          <w:sz w:val="20"/>
          <w:szCs w:val="20"/>
          <w:lang w:val="en-US"/>
        </w:rPr>
        <w:t>potion of fly</w:t>
      </w:r>
      <w:r w:rsidRPr="00752A4F">
        <w:rPr>
          <w:rFonts w:ascii="NexusSansOT" w:hAnsi="NexusSansOT" w:cs="NexusSansOT"/>
          <w:sz w:val="20"/>
          <w:szCs w:val="20"/>
          <w:lang w:val="en-US"/>
        </w:rPr>
        <w:t xml:space="preserve">; </w:t>
      </w:r>
    </w:p>
    <w:p w:rsidR="00752A4F" w:rsidRDefault="00752A4F" w:rsidP="00752A4F">
      <w:pPr>
        <w:autoSpaceDE w:val="0"/>
        <w:autoSpaceDN w:val="0"/>
        <w:adjustRightInd w:val="0"/>
        <w:spacing w:after="0" w:line="240" w:lineRule="auto"/>
        <w:rPr>
          <w:rFonts w:ascii="NexusSansOT-Italic" w:hAnsi="NexusSansOT-Italic" w:cs="NexusSansOT-Italic"/>
          <w:i/>
          <w:iCs/>
          <w:sz w:val="20"/>
          <w:szCs w:val="20"/>
          <w:lang w:val="en-US"/>
        </w:rPr>
      </w:pPr>
      <w:r w:rsidRPr="00752A4F">
        <w:rPr>
          <w:rFonts w:ascii="NexusSansOT-Bold" w:hAnsi="NexusSansOT-Bold" w:cs="NexusSansOT-Bold"/>
          <w:b/>
          <w:bCs/>
          <w:sz w:val="20"/>
          <w:szCs w:val="20"/>
          <w:lang w:val="en-US"/>
        </w:rPr>
        <w:t xml:space="preserve">Other Gear </w:t>
      </w:r>
      <w:r w:rsidRPr="00752A4F">
        <w:rPr>
          <w:rFonts w:ascii="NexusSansOT-Italic" w:hAnsi="NexusSansOT-Italic" w:cs="NexusSansOT-Italic"/>
          <w:i/>
          <w:iCs/>
          <w:sz w:val="20"/>
          <w:szCs w:val="20"/>
          <w:lang w:val="en-US"/>
        </w:rPr>
        <w:t>bracers of armor +3</w:t>
      </w:r>
      <w:r w:rsidR="00404CCF">
        <w:rPr>
          <w:rFonts w:ascii="NexusSansOT" w:hAnsi="NexusSansOT" w:cs="NexusSansOT"/>
          <w:sz w:val="20"/>
          <w:szCs w:val="20"/>
          <w:lang w:val="en-US"/>
        </w:rPr>
        <w:t xml:space="preserve">, </w:t>
      </w:r>
      <w:r w:rsidRPr="00404CCF">
        <w:rPr>
          <w:rFonts w:ascii="NexusSansOT-Italic" w:hAnsi="NexusSansOT-Italic" w:cs="NexusSansOT-Italic"/>
          <w:i/>
          <w:iCs/>
          <w:sz w:val="20"/>
          <w:szCs w:val="20"/>
          <w:lang w:val="en-US"/>
        </w:rPr>
        <w:t>monk’s robe</w:t>
      </w:r>
      <w:r w:rsidR="00404CCF">
        <w:rPr>
          <w:rFonts w:ascii="NexusSansOT-Italic" w:hAnsi="NexusSansOT-Italic" w:cs="NexusSansOT-Italic"/>
          <w:i/>
          <w:iCs/>
          <w:sz w:val="20"/>
          <w:szCs w:val="20"/>
          <w:lang w:val="en-US"/>
        </w:rPr>
        <w:t xml:space="preserve"> </w:t>
      </w:r>
    </w:p>
    <w:p w:rsidR="00A609CD" w:rsidRDefault="00A609CD" w:rsidP="00752A4F">
      <w:pPr>
        <w:autoSpaceDE w:val="0"/>
        <w:autoSpaceDN w:val="0"/>
        <w:adjustRightInd w:val="0"/>
        <w:spacing w:after="0" w:line="240" w:lineRule="auto"/>
        <w:rPr>
          <w:rFonts w:ascii="NexusSansOT-Italic" w:hAnsi="NexusSansOT-Italic" w:cs="NexusSansOT-Italic"/>
          <w:i/>
          <w:iCs/>
          <w:sz w:val="20"/>
          <w:szCs w:val="20"/>
          <w:lang w:val="en-US"/>
        </w:rPr>
      </w:pPr>
    </w:p>
    <w:p w:rsidR="00A609CD" w:rsidRDefault="00A609CD" w:rsidP="00752A4F">
      <w:pPr>
        <w:autoSpaceDE w:val="0"/>
        <w:autoSpaceDN w:val="0"/>
        <w:adjustRightInd w:val="0"/>
        <w:spacing w:after="0" w:line="240" w:lineRule="auto"/>
        <w:rPr>
          <w:rFonts w:ascii="NexusSansOT-Italic" w:hAnsi="NexusSansOT-Italic" w:cs="NexusSansOT-Italic"/>
          <w:i/>
          <w:iCs/>
          <w:sz w:val="20"/>
          <w:szCs w:val="20"/>
          <w:lang w:val="en-US"/>
        </w:rPr>
      </w:pPr>
    </w:p>
    <w:p w:rsidR="00A609CD" w:rsidRDefault="00A609CD" w:rsidP="00752A4F">
      <w:pPr>
        <w:autoSpaceDE w:val="0"/>
        <w:autoSpaceDN w:val="0"/>
        <w:adjustRightInd w:val="0"/>
        <w:spacing w:after="0" w:line="240" w:lineRule="auto"/>
        <w:rPr>
          <w:rFonts w:ascii="NexusSansOT-Italic" w:hAnsi="NexusSansOT-Italic" w:cs="NexusSansOT-Italic"/>
          <w:i/>
          <w:iCs/>
          <w:sz w:val="20"/>
          <w:szCs w:val="20"/>
          <w:lang w:val="en-US"/>
        </w:rPr>
      </w:pPr>
    </w:p>
    <w:p w:rsidR="00A609CD" w:rsidRPr="0093141F" w:rsidRDefault="00A609CD" w:rsidP="00A609CD">
      <w:pPr>
        <w:autoSpaceDE w:val="0"/>
        <w:autoSpaceDN w:val="0"/>
        <w:adjustRightInd w:val="0"/>
        <w:spacing w:after="0" w:line="240" w:lineRule="auto"/>
        <w:rPr>
          <w:rFonts w:ascii="NexusSansOT-Bold" w:hAnsi="NexusSansOT-Bold" w:cs="NexusSansOT-Bold"/>
          <w:b/>
          <w:bCs/>
          <w:sz w:val="24"/>
          <w:szCs w:val="24"/>
          <w:lang w:val="en-US"/>
        </w:rPr>
      </w:pPr>
      <w:r w:rsidRPr="0093141F">
        <w:rPr>
          <w:rFonts w:ascii="NexusSansOT-Bold" w:hAnsi="NexusSansOT-Bold" w:cs="NexusSansOT-Bold"/>
          <w:b/>
          <w:bCs/>
          <w:sz w:val="24"/>
          <w:szCs w:val="24"/>
          <w:lang w:val="en-US"/>
        </w:rPr>
        <w:lastRenderedPageBreak/>
        <w:t>Unremitting Tide Stunner (3) CR 6</w:t>
      </w:r>
    </w:p>
    <w:p w:rsidR="00A609CD" w:rsidRPr="00A609CD" w:rsidRDefault="00A609CD" w:rsidP="00A609CD">
      <w:pPr>
        <w:autoSpaceDE w:val="0"/>
        <w:autoSpaceDN w:val="0"/>
        <w:adjustRightInd w:val="0"/>
        <w:spacing w:after="0" w:line="240" w:lineRule="auto"/>
        <w:rPr>
          <w:rFonts w:ascii="NexusSansOT" w:hAnsi="NexusSansOT" w:cs="NexusSansOT"/>
          <w:color w:val="000000"/>
          <w:sz w:val="20"/>
          <w:szCs w:val="20"/>
          <w:lang w:val="en-US"/>
        </w:rPr>
      </w:pPr>
      <w:r w:rsidRPr="00A609CD">
        <w:rPr>
          <w:rFonts w:ascii="NexusSansOT" w:hAnsi="NexusSansOT" w:cs="NexusSansOT"/>
          <w:color w:val="000000"/>
          <w:sz w:val="20"/>
          <w:szCs w:val="20"/>
          <w:lang w:val="en-US"/>
        </w:rPr>
        <w:t>Human monk 7</w:t>
      </w:r>
    </w:p>
    <w:p w:rsidR="00A609CD" w:rsidRPr="00A609CD" w:rsidRDefault="00A609CD" w:rsidP="00A609CD">
      <w:pPr>
        <w:autoSpaceDE w:val="0"/>
        <w:autoSpaceDN w:val="0"/>
        <w:adjustRightInd w:val="0"/>
        <w:spacing w:after="0" w:line="240" w:lineRule="auto"/>
        <w:rPr>
          <w:rFonts w:ascii="NexusSansOT" w:hAnsi="NexusSansOT" w:cs="NexusSansOT"/>
          <w:color w:val="000000"/>
          <w:sz w:val="20"/>
          <w:szCs w:val="20"/>
          <w:lang w:val="en-US"/>
        </w:rPr>
      </w:pPr>
      <w:r w:rsidRPr="00A609CD">
        <w:rPr>
          <w:rFonts w:ascii="NexusSansOT" w:hAnsi="NexusSansOT" w:cs="NexusSansOT"/>
          <w:color w:val="000000"/>
          <w:sz w:val="20"/>
          <w:szCs w:val="20"/>
          <w:lang w:val="en-US"/>
        </w:rPr>
        <w:t>LN Medium humanoid (human)</w:t>
      </w:r>
    </w:p>
    <w:p w:rsidR="00A609CD" w:rsidRDefault="00A609CD" w:rsidP="00A609CD">
      <w:pPr>
        <w:autoSpaceDE w:val="0"/>
        <w:autoSpaceDN w:val="0"/>
        <w:adjustRightInd w:val="0"/>
        <w:spacing w:after="0" w:line="240" w:lineRule="auto"/>
        <w:rPr>
          <w:rFonts w:ascii="NexusSansOT-Bold" w:hAnsi="NexusSansOT-Bold" w:cs="NexusSansOT-Bold"/>
          <w:b/>
          <w:bCs/>
          <w:color w:val="000000"/>
          <w:sz w:val="20"/>
          <w:szCs w:val="20"/>
          <w:lang w:val="en-US"/>
        </w:rPr>
      </w:pPr>
    </w:p>
    <w:p w:rsidR="00A609CD" w:rsidRPr="00A609CD" w:rsidRDefault="00A609CD" w:rsidP="00A609CD">
      <w:pPr>
        <w:autoSpaceDE w:val="0"/>
        <w:autoSpaceDN w:val="0"/>
        <w:adjustRightInd w:val="0"/>
        <w:spacing w:after="0" w:line="240" w:lineRule="auto"/>
        <w:rPr>
          <w:rFonts w:ascii="NexusSansOT" w:hAnsi="NexusSansOT" w:cs="NexusSansOT"/>
          <w:color w:val="000000"/>
          <w:sz w:val="20"/>
          <w:szCs w:val="20"/>
          <w:lang w:val="en-US"/>
        </w:rPr>
      </w:pPr>
      <w:proofErr w:type="spellStart"/>
      <w:r w:rsidRPr="00A609CD">
        <w:rPr>
          <w:rFonts w:ascii="NexusSansOT-Bold" w:hAnsi="NexusSansOT-Bold" w:cs="NexusSansOT-Bold"/>
          <w:b/>
          <w:bCs/>
          <w:color w:val="000000"/>
          <w:sz w:val="20"/>
          <w:szCs w:val="20"/>
          <w:lang w:val="en-US"/>
        </w:rPr>
        <w:t>Init</w:t>
      </w:r>
      <w:proofErr w:type="spellEnd"/>
      <w:r w:rsidRPr="00A609CD">
        <w:rPr>
          <w:rFonts w:ascii="NexusSansOT-Bold" w:hAnsi="NexusSansOT-Bold" w:cs="NexusSansOT-Bold"/>
          <w:b/>
          <w:bCs/>
          <w:color w:val="000000"/>
          <w:sz w:val="20"/>
          <w:szCs w:val="20"/>
          <w:lang w:val="en-US"/>
        </w:rPr>
        <w:t xml:space="preserve"> </w:t>
      </w:r>
      <w:r w:rsidRPr="00A609CD">
        <w:rPr>
          <w:rFonts w:ascii="NexusSansOT" w:hAnsi="NexusSansOT" w:cs="NexusSansOT"/>
          <w:color w:val="000000"/>
          <w:sz w:val="20"/>
          <w:szCs w:val="20"/>
          <w:lang w:val="en-US"/>
        </w:rPr>
        <w:t xml:space="preserve">+5; </w:t>
      </w:r>
      <w:r w:rsidRPr="00A609CD">
        <w:rPr>
          <w:rFonts w:ascii="NexusSansOT-Bold" w:hAnsi="NexusSansOT-Bold" w:cs="NexusSansOT-Bold"/>
          <w:b/>
          <w:bCs/>
          <w:color w:val="000000"/>
          <w:sz w:val="20"/>
          <w:szCs w:val="20"/>
          <w:lang w:val="en-US"/>
        </w:rPr>
        <w:t xml:space="preserve">Senses </w:t>
      </w:r>
      <w:r w:rsidRPr="00A609CD">
        <w:rPr>
          <w:rFonts w:ascii="NexusSansOT" w:hAnsi="NexusSansOT" w:cs="NexusSansOT"/>
          <w:color w:val="000000"/>
          <w:sz w:val="20"/>
          <w:szCs w:val="20"/>
          <w:lang w:val="en-US"/>
        </w:rPr>
        <w:t>Perception +14</w:t>
      </w:r>
    </w:p>
    <w:p w:rsidR="00A609CD" w:rsidRDefault="00A609CD" w:rsidP="00A609CD">
      <w:pPr>
        <w:autoSpaceDE w:val="0"/>
        <w:autoSpaceDN w:val="0"/>
        <w:adjustRightInd w:val="0"/>
        <w:spacing w:after="0" w:line="240" w:lineRule="auto"/>
        <w:rPr>
          <w:rFonts w:ascii="NexusSansOT-Bold" w:hAnsi="NexusSansOT-Bold" w:cs="NexusSansOT-Bold"/>
          <w:b/>
          <w:bCs/>
          <w:color w:val="000000"/>
          <w:sz w:val="20"/>
          <w:szCs w:val="20"/>
          <w:lang w:val="en-US"/>
        </w:rPr>
      </w:pPr>
    </w:p>
    <w:p w:rsidR="00A609CD" w:rsidRPr="00A609CD" w:rsidRDefault="00A609CD" w:rsidP="00A609CD">
      <w:pPr>
        <w:autoSpaceDE w:val="0"/>
        <w:autoSpaceDN w:val="0"/>
        <w:adjustRightInd w:val="0"/>
        <w:spacing w:after="0" w:line="240" w:lineRule="auto"/>
        <w:rPr>
          <w:rFonts w:ascii="NexusSansOT-Bold" w:hAnsi="NexusSansOT-Bold" w:cs="NexusSansOT-Bold"/>
          <w:b/>
          <w:bCs/>
          <w:color w:val="000000"/>
          <w:sz w:val="24"/>
          <w:szCs w:val="24"/>
          <w:lang w:val="en-US"/>
        </w:rPr>
      </w:pPr>
      <w:r w:rsidRPr="00A609CD">
        <w:rPr>
          <w:rFonts w:ascii="NexusSansOT-Bold" w:hAnsi="NexusSansOT-Bold" w:cs="NexusSansOT-Bold"/>
          <w:b/>
          <w:bCs/>
          <w:color w:val="000000"/>
          <w:sz w:val="24"/>
          <w:szCs w:val="24"/>
          <w:lang w:val="en-US"/>
        </w:rPr>
        <w:t>Defense</w:t>
      </w:r>
    </w:p>
    <w:p w:rsidR="00A609CD" w:rsidRPr="00A609CD" w:rsidRDefault="00A609CD" w:rsidP="00A609CD">
      <w:pPr>
        <w:autoSpaceDE w:val="0"/>
        <w:autoSpaceDN w:val="0"/>
        <w:adjustRightInd w:val="0"/>
        <w:spacing w:after="0" w:line="240" w:lineRule="auto"/>
        <w:rPr>
          <w:rFonts w:ascii="NexusSansOT" w:hAnsi="NexusSansOT" w:cs="NexusSansOT"/>
          <w:color w:val="000000"/>
          <w:sz w:val="20"/>
          <w:szCs w:val="20"/>
          <w:lang w:val="en-US"/>
        </w:rPr>
      </w:pPr>
      <w:r w:rsidRPr="00A609CD">
        <w:rPr>
          <w:rFonts w:ascii="NexusSansOT-Bold" w:hAnsi="NexusSansOT-Bold" w:cs="NexusSansOT-Bold"/>
          <w:b/>
          <w:bCs/>
          <w:color w:val="000000"/>
          <w:sz w:val="20"/>
          <w:szCs w:val="20"/>
          <w:lang w:val="en-US"/>
        </w:rPr>
        <w:t xml:space="preserve">AC </w:t>
      </w:r>
      <w:r w:rsidRPr="00A609CD">
        <w:rPr>
          <w:rFonts w:ascii="NexusSansOT" w:hAnsi="NexusSansOT" w:cs="NexusSansOT"/>
          <w:color w:val="000000"/>
          <w:sz w:val="20"/>
          <w:szCs w:val="20"/>
          <w:lang w:val="en-US"/>
        </w:rPr>
        <w:t>17, touch 17, flat-footed</w:t>
      </w:r>
      <w:r>
        <w:rPr>
          <w:rFonts w:ascii="NexusSansOT" w:hAnsi="NexusSansOT" w:cs="NexusSansOT"/>
          <w:color w:val="000000"/>
          <w:sz w:val="20"/>
          <w:szCs w:val="20"/>
          <w:lang w:val="en-US"/>
        </w:rPr>
        <w:t xml:space="preserve"> 15 (+1 </w:t>
      </w:r>
      <w:proofErr w:type="spellStart"/>
      <w:r>
        <w:rPr>
          <w:rFonts w:ascii="NexusSansOT" w:hAnsi="NexusSansOT" w:cs="NexusSansOT"/>
          <w:color w:val="000000"/>
          <w:sz w:val="20"/>
          <w:szCs w:val="20"/>
          <w:lang w:val="en-US"/>
        </w:rPr>
        <w:t>Dex</w:t>
      </w:r>
      <w:proofErr w:type="spellEnd"/>
      <w:r>
        <w:rPr>
          <w:rFonts w:ascii="NexusSansOT" w:hAnsi="NexusSansOT" w:cs="NexusSansOT"/>
          <w:color w:val="000000"/>
          <w:sz w:val="20"/>
          <w:szCs w:val="20"/>
          <w:lang w:val="en-US"/>
        </w:rPr>
        <w:t xml:space="preserve">, +1 dodge, +1 monk, </w:t>
      </w:r>
      <w:r w:rsidRPr="00A609CD">
        <w:rPr>
          <w:rFonts w:ascii="NexusSansOT" w:hAnsi="NexusSansOT" w:cs="NexusSansOT"/>
          <w:color w:val="000000"/>
          <w:sz w:val="20"/>
          <w:szCs w:val="20"/>
          <w:lang w:val="en-US"/>
        </w:rPr>
        <w:t xml:space="preserve">+4 </w:t>
      </w:r>
      <w:proofErr w:type="spellStart"/>
      <w:r w:rsidRPr="00A609CD">
        <w:rPr>
          <w:rFonts w:ascii="NexusSansOT" w:hAnsi="NexusSansOT" w:cs="NexusSansOT"/>
          <w:color w:val="000000"/>
          <w:sz w:val="20"/>
          <w:szCs w:val="20"/>
          <w:lang w:val="en-US"/>
        </w:rPr>
        <w:t>Wis</w:t>
      </w:r>
      <w:proofErr w:type="spellEnd"/>
      <w:r w:rsidRPr="00A609CD">
        <w:rPr>
          <w:rFonts w:ascii="NexusSansOT" w:hAnsi="NexusSansOT" w:cs="NexusSansOT"/>
          <w:color w:val="000000"/>
          <w:sz w:val="20"/>
          <w:szCs w:val="20"/>
          <w:lang w:val="en-US"/>
        </w:rPr>
        <w:t>)</w:t>
      </w:r>
    </w:p>
    <w:p w:rsidR="00A609CD" w:rsidRPr="00A609CD" w:rsidRDefault="00A609CD" w:rsidP="00A609CD">
      <w:pPr>
        <w:autoSpaceDE w:val="0"/>
        <w:autoSpaceDN w:val="0"/>
        <w:adjustRightInd w:val="0"/>
        <w:spacing w:after="0" w:line="240" w:lineRule="auto"/>
        <w:rPr>
          <w:rFonts w:ascii="NexusSansOT" w:hAnsi="NexusSansOT" w:cs="NexusSansOT"/>
          <w:color w:val="000000"/>
          <w:sz w:val="20"/>
          <w:szCs w:val="20"/>
          <w:lang w:val="en-US"/>
        </w:rPr>
      </w:pPr>
      <w:proofErr w:type="spellStart"/>
      <w:r w:rsidRPr="00A609CD">
        <w:rPr>
          <w:rFonts w:ascii="NexusSansOT-Bold" w:hAnsi="NexusSansOT-Bold" w:cs="NexusSansOT-Bold"/>
          <w:b/>
          <w:bCs/>
          <w:color w:val="000000"/>
          <w:sz w:val="20"/>
          <w:szCs w:val="20"/>
          <w:lang w:val="en-US"/>
        </w:rPr>
        <w:t>hp</w:t>
      </w:r>
      <w:proofErr w:type="spellEnd"/>
      <w:r w:rsidRPr="00A609CD">
        <w:rPr>
          <w:rFonts w:ascii="NexusSansOT-Bold" w:hAnsi="NexusSansOT-Bold" w:cs="NexusSansOT-Bold"/>
          <w:b/>
          <w:bCs/>
          <w:color w:val="000000"/>
          <w:sz w:val="20"/>
          <w:szCs w:val="20"/>
          <w:lang w:val="en-US"/>
        </w:rPr>
        <w:t xml:space="preserve"> </w:t>
      </w:r>
      <w:r w:rsidRPr="00A609CD">
        <w:rPr>
          <w:rFonts w:ascii="NexusSansOT" w:hAnsi="NexusSansOT" w:cs="NexusSansOT"/>
          <w:color w:val="000000"/>
          <w:sz w:val="20"/>
          <w:szCs w:val="20"/>
          <w:lang w:val="en-US"/>
        </w:rPr>
        <w:t>63 each (7d8+28)</w:t>
      </w:r>
    </w:p>
    <w:p w:rsidR="00A609CD" w:rsidRPr="00A609CD" w:rsidRDefault="00A609CD" w:rsidP="00A609CD">
      <w:pPr>
        <w:autoSpaceDE w:val="0"/>
        <w:autoSpaceDN w:val="0"/>
        <w:adjustRightInd w:val="0"/>
        <w:spacing w:after="0" w:line="240" w:lineRule="auto"/>
        <w:rPr>
          <w:rFonts w:ascii="NexusSansOT" w:hAnsi="NexusSansOT" w:cs="NexusSansOT"/>
          <w:color w:val="000000"/>
          <w:sz w:val="20"/>
          <w:szCs w:val="20"/>
          <w:lang w:val="en-US"/>
        </w:rPr>
      </w:pPr>
      <w:r w:rsidRPr="00A609CD">
        <w:rPr>
          <w:rFonts w:ascii="NexusSansOT-Bold" w:hAnsi="NexusSansOT-Bold" w:cs="NexusSansOT-Bold"/>
          <w:b/>
          <w:bCs/>
          <w:color w:val="000000"/>
          <w:sz w:val="20"/>
          <w:szCs w:val="20"/>
          <w:lang w:val="en-US"/>
        </w:rPr>
        <w:t xml:space="preserve">Fort </w:t>
      </w:r>
      <w:r w:rsidRPr="00A609CD">
        <w:rPr>
          <w:rFonts w:ascii="NexusSansOT" w:hAnsi="NexusSansOT" w:cs="NexusSansOT"/>
          <w:color w:val="000000"/>
          <w:sz w:val="20"/>
          <w:szCs w:val="20"/>
          <w:lang w:val="en-US"/>
        </w:rPr>
        <w:t xml:space="preserve">+7, </w:t>
      </w:r>
      <w:r w:rsidRPr="00A609CD">
        <w:rPr>
          <w:rFonts w:ascii="NexusSansOT-Bold" w:hAnsi="NexusSansOT-Bold" w:cs="NexusSansOT-Bold"/>
          <w:b/>
          <w:bCs/>
          <w:color w:val="000000"/>
          <w:sz w:val="20"/>
          <w:szCs w:val="20"/>
          <w:lang w:val="en-US"/>
        </w:rPr>
        <w:t xml:space="preserve">Ref </w:t>
      </w:r>
      <w:r w:rsidRPr="00A609CD">
        <w:rPr>
          <w:rFonts w:ascii="NexusSansOT" w:hAnsi="NexusSansOT" w:cs="NexusSansOT"/>
          <w:color w:val="000000"/>
          <w:sz w:val="20"/>
          <w:szCs w:val="20"/>
          <w:lang w:val="en-US"/>
        </w:rPr>
        <w:t xml:space="preserve">+8, </w:t>
      </w:r>
      <w:r w:rsidRPr="00A609CD">
        <w:rPr>
          <w:rFonts w:ascii="NexusSansOT-Bold" w:hAnsi="NexusSansOT-Bold" w:cs="NexusSansOT-Bold"/>
          <w:b/>
          <w:bCs/>
          <w:color w:val="000000"/>
          <w:sz w:val="20"/>
          <w:szCs w:val="20"/>
          <w:lang w:val="en-US"/>
        </w:rPr>
        <w:t xml:space="preserve">Will </w:t>
      </w:r>
      <w:r w:rsidRPr="00A609CD">
        <w:rPr>
          <w:rFonts w:ascii="NexusSansOT" w:hAnsi="NexusSansOT" w:cs="NexusSansOT"/>
          <w:color w:val="000000"/>
          <w:sz w:val="20"/>
          <w:szCs w:val="20"/>
          <w:lang w:val="en-US"/>
        </w:rPr>
        <w:t>+9; +2 vs. enchantment,</w:t>
      </w:r>
    </w:p>
    <w:p w:rsidR="00A609CD" w:rsidRPr="00A609CD" w:rsidRDefault="00A609CD" w:rsidP="00A609CD">
      <w:pPr>
        <w:autoSpaceDE w:val="0"/>
        <w:autoSpaceDN w:val="0"/>
        <w:adjustRightInd w:val="0"/>
        <w:spacing w:after="0" w:line="240" w:lineRule="auto"/>
        <w:rPr>
          <w:rFonts w:ascii="NexusSansOT" w:hAnsi="NexusSansOT" w:cs="NexusSansOT"/>
          <w:color w:val="000000"/>
          <w:sz w:val="20"/>
          <w:szCs w:val="20"/>
          <w:lang w:val="en-US"/>
        </w:rPr>
      </w:pPr>
      <w:r w:rsidRPr="00A609CD">
        <w:rPr>
          <w:rFonts w:ascii="NexusSansOT-Bold" w:hAnsi="NexusSansOT-Bold" w:cs="NexusSansOT-Bold"/>
          <w:b/>
          <w:bCs/>
          <w:color w:val="000000"/>
          <w:sz w:val="20"/>
          <w:szCs w:val="20"/>
          <w:lang w:val="en-US"/>
        </w:rPr>
        <w:t xml:space="preserve">Defensive Abilities </w:t>
      </w:r>
      <w:r w:rsidRPr="00A609CD">
        <w:rPr>
          <w:rFonts w:ascii="NexusSansOT" w:hAnsi="NexusSansOT" w:cs="NexusSansOT"/>
          <w:color w:val="000000"/>
          <w:sz w:val="20"/>
          <w:szCs w:val="20"/>
          <w:lang w:val="en-US"/>
        </w:rPr>
        <w:t xml:space="preserve">evasion; </w:t>
      </w:r>
      <w:r w:rsidRPr="00A609CD">
        <w:rPr>
          <w:rFonts w:ascii="NexusSansOT-Bold" w:hAnsi="NexusSansOT-Bold" w:cs="NexusSansOT-Bold"/>
          <w:b/>
          <w:bCs/>
          <w:color w:val="000000"/>
          <w:sz w:val="20"/>
          <w:szCs w:val="20"/>
          <w:lang w:val="en-US"/>
        </w:rPr>
        <w:t xml:space="preserve">Immune </w:t>
      </w:r>
      <w:r w:rsidRPr="00A609CD">
        <w:rPr>
          <w:rFonts w:ascii="NexusSansOT" w:hAnsi="NexusSansOT" w:cs="NexusSansOT"/>
          <w:color w:val="000000"/>
          <w:sz w:val="20"/>
          <w:szCs w:val="20"/>
          <w:lang w:val="en-US"/>
        </w:rPr>
        <w:t>disease</w:t>
      </w:r>
    </w:p>
    <w:p w:rsidR="00A609CD" w:rsidRDefault="00A609CD" w:rsidP="00A609CD">
      <w:pPr>
        <w:autoSpaceDE w:val="0"/>
        <w:autoSpaceDN w:val="0"/>
        <w:adjustRightInd w:val="0"/>
        <w:spacing w:after="0" w:line="240" w:lineRule="auto"/>
        <w:rPr>
          <w:rFonts w:ascii="NexusSansOT-Bold" w:hAnsi="NexusSansOT-Bold" w:cs="NexusSansOT-Bold"/>
          <w:b/>
          <w:bCs/>
          <w:color w:val="000000"/>
          <w:sz w:val="20"/>
          <w:szCs w:val="20"/>
          <w:lang w:val="en-US"/>
        </w:rPr>
      </w:pPr>
    </w:p>
    <w:p w:rsidR="00A609CD" w:rsidRPr="00A609CD" w:rsidRDefault="00A609CD" w:rsidP="00A609CD">
      <w:pPr>
        <w:autoSpaceDE w:val="0"/>
        <w:autoSpaceDN w:val="0"/>
        <w:adjustRightInd w:val="0"/>
        <w:spacing w:after="0" w:line="240" w:lineRule="auto"/>
        <w:rPr>
          <w:rFonts w:ascii="NexusSansOT-Bold" w:hAnsi="NexusSansOT-Bold" w:cs="NexusSansOT-Bold"/>
          <w:b/>
          <w:bCs/>
          <w:color w:val="000000"/>
          <w:sz w:val="24"/>
          <w:szCs w:val="24"/>
          <w:lang w:val="en-US"/>
        </w:rPr>
      </w:pPr>
      <w:r w:rsidRPr="00A609CD">
        <w:rPr>
          <w:rFonts w:ascii="NexusSansOT-Bold" w:hAnsi="NexusSansOT-Bold" w:cs="NexusSansOT-Bold"/>
          <w:b/>
          <w:bCs/>
          <w:color w:val="000000"/>
          <w:sz w:val="24"/>
          <w:szCs w:val="24"/>
          <w:lang w:val="en-US"/>
        </w:rPr>
        <w:t>Off</w:t>
      </w:r>
      <w:r w:rsidRPr="00A609CD">
        <w:rPr>
          <w:rFonts w:ascii="NexusSansOT-Bold" w:hAnsi="NexusSansOT-Bold" w:cs="NexusSansOT-Bold"/>
          <w:b/>
          <w:bCs/>
          <w:color w:val="000000"/>
          <w:sz w:val="24"/>
          <w:szCs w:val="24"/>
          <w:lang w:val="en-US"/>
        </w:rPr>
        <w:t>ense</w:t>
      </w:r>
    </w:p>
    <w:p w:rsidR="00A609CD" w:rsidRPr="00A609CD" w:rsidRDefault="00A609CD" w:rsidP="00A609CD">
      <w:pPr>
        <w:autoSpaceDE w:val="0"/>
        <w:autoSpaceDN w:val="0"/>
        <w:adjustRightInd w:val="0"/>
        <w:spacing w:after="0" w:line="240" w:lineRule="auto"/>
        <w:rPr>
          <w:rFonts w:ascii="NexusSansOT" w:hAnsi="NexusSansOT" w:cs="NexusSansOT"/>
          <w:color w:val="000000"/>
          <w:sz w:val="20"/>
          <w:szCs w:val="20"/>
          <w:lang w:val="en-US"/>
        </w:rPr>
      </w:pPr>
      <w:r w:rsidRPr="00A609CD">
        <w:rPr>
          <w:rFonts w:ascii="NexusSansOT-Bold" w:hAnsi="NexusSansOT-Bold" w:cs="NexusSansOT-Bold"/>
          <w:b/>
          <w:bCs/>
          <w:color w:val="000000"/>
          <w:sz w:val="20"/>
          <w:szCs w:val="20"/>
          <w:lang w:val="en-US"/>
        </w:rPr>
        <w:t xml:space="preserve">Speed </w:t>
      </w:r>
      <w:r w:rsidRPr="00A609CD">
        <w:rPr>
          <w:rFonts w:ascii="NexusSansOT" w:hAnsi="NexusSansOT" w:cs="NexusSansOT"/>
          <w:color w:val="000000"/>
          <w:sz w:val="20"/>
          <w:szCs w:val="20"/>
          <w:lang w:val="en-US"/>
        </w:rPr>
        <w:t>50 ft.</w:t>
      </w:r>
    </w:p>
    <w:p w:rsidR="00A609CD" w:rsidRPr="00A609CD" w:rsidRDefault="00A609CD" w:rsidP="00A609CD">
      <w:pPr>
        <w:autoSpaceDE w:val="0"/>
        <w:autoSpaceDN w:val="0"/>
        <w:adjustRightInd w:val="0"/>
        <w:spacing w:after="0" w:line="240" w:lineRule="auto"/>
        <w:rPr>
          <w:rFonts w:ascii="NexusSansOT" w:hAnsi="NexusSansOT" w:cs="NexusSansOT"/>
          <w:color w:val="000000"/>
          <w:sz w:val="20"/>
          <w:szCs w:val="20"/>
          <w:lang w:val="en-US"/>
        </w:rPr>
      </w:pPr>
      <w:r w:rsidRPr="00A609CD">
        <w:rPr>
          <w:rFonts w:ascii="NexusSansOT-Bold" w:hAnsi="NexusSansOT-Bold" w:cs="NexusSansOT-Bold"/>
          <w:b/>
          <w:bCs/>
          <w:color w:val="000000"/>
          <w:sz w:val="20"/>
          <w:szCs w:val="20"/>
          <w:lang w:val="en-US"/>
        </w:rPr>
        <w:t xml:space="preserve">Melee </w:t>
      </w:r>
      <w:r w:rsidRPr="00A609CD">
        <w:rPr>
          <w:rFonts w:ascii="NexusSansOT" w:hAnsi="NexusSansOT" w:cs="NexusSansOT"/>
          <w:color w:val="000000"/>
          <w:sz w:val="20"/>
          <w:szCs w:val="20"/>
          <w:lang w:val="en-US"/>
        </w:rPr>
        <w:t>unarmed strike +9 (1d8+3) or</w:t>
      </w:r>
    </w:p>
    <w:p w:rsidR="00A609CD" w:rsidRPr="00A609CD" w:rsidRDefault="00A609CD" w:rsidP="00A609CD">
      <w:pPr>
        <w:autoSpaceDE w:val="0"/>
        <w:autoSpaceDN w:val="0"/>
        <w:adjustRightInd w:val="0"/>
        <w:spacing w:after="0" w:line="240" w:lineRule="auto"/>
        <w:rPr>
          <w:rFonts w:ascii="NexusSansOT" w:hAnsi="NexusSansOT" w:cs="NexusSansOT"/>
          <w:color w:val="000000"/>
          <w:sz w:val="20"/>
          <w:szCs w:val="20"/>
          <w:lang w:val="en-US"/>
        </w:rPr>
      </w:pPr>
      <w:r>
        <w:rPr>
          <w:rFonts w:ascii="NexusSansOT" w:hAnsi="NexusSansOT" w:cs="NexusSansOT"/>
          <w:color w:val="000000"/>
          <w:sz w:val="20"/>
          <w:szCs w:val="20"/>
          <w:lang w:val="en-US"/>
        </w:rPr>
        <w:t xml:space="preserve">           </w:t>
      </w:r>
      <w:r w:rsidRPr="00A609CD">
        <w:rPr>
          <w:rFonts w:ascii="NexusSansOT" w:hAnsi="NexusSansOT" w:cs="NexusSansOT"/>
          <w:color w:val="000000"/>
          <w:sz w:val="20"/>
          <w:szCs w:val="20"/>
          <w:lang w:val="en-US"/>
        </w:rPr>
        <w:t>flurry of blows +8/+8/+3 (1d8+3)</w:t>
      </w:r>
    </w:p>
    <w:p w:rsidR="00A609CD" w:rsidRPr="00A609CD" w:rsidRDefault="00A609CD" w:rsidP="00A609CD">
      <w:pPr>
        <w:autoSpaceDE w:val="0"/>
        <w:autoSpaceDN w:val="0"/>
        <w:adjustRightInd w:val="0"/>
        <w:spacing w:after="0" w:line="240" w:lineRule="auto"/>
        <w:rPr>
          <w:rFonts w:ascii="NexusSansOT" w:hAnsi="NexusSansOT" w:cs="NexusSansOT"/>
          <w:color w:val="000000"/>
          <w:sz w:val="20"/>
          <w:szCs w:val="20"/>
          <w:lang w:val="en-US"/>
        </w:rPr>
      </w:pPr>
      <w:r w:rsidRPr="00A609CD">
        <w:rPr>
          <w:rFonts w:ascii="NexusSansOT-Bold" w:hAnsi="NexusSansOT-Bold" w:cs="NexusSansOT-Bold"/>
          <w:b/>
          <w:bCs/>
          <w:color w:val="000000"/>
          <w:sz w:val="20"/>
          <w:szCs w:val="20"/>
          <w:lang w:val="en-US"/>
        </w:rPr>
        <w:t xml:space="preserve">Ranged </w:t>
      </w:r>
      <w:proofErr w:type="spellStart"/>
      <w:r w:rsidRPr="00A609CD">
        <w:rPr>
          <w:rFonts w:ascii="NexusSansOT" w:hAnsi="NexusSansOT" w:cs="NexusSansOT"/>
          <w:color w:val="000000"/>
          <w:sz w:val="20"/>
          <w:szCs w:val="20"/>
          <w:lang w:val="en-US"/>
        </w:rPr>
        <w:t>mwk</w:t>
      </w:r>
      <w:proofErr w:type="spellEnd"/>
      <w:r w:rsidRPr="00A609CD">
        <w:rPr>
          <w:rFonts w:ascii="NexusSansOT" w:hAnsi="NexusSansOT" w:cs="NexusSansOT"/>
          <w:color w:val="000000"/>
          <w:sz w:val="20"/>
          <w:szCs w:val="20"/>
          <w:lang w:val="en-US"/>
        </w:rPr>
        <w:t xml:space="preserve"> shuriken +7 (1d2+3) or</w:t>
      </w:r>
    </w:p>
    <w:p w:rsidR="00A609CD" w:rsidRDefault="00A609CD" w:rsidP="00A609CD">
      <w:pPr>
        <w:autoSpaceDE w:val="0"/>
        <w:autoSpaceDN w:val="0"/>
        <w:adjustRightInd w:val="0"/>
        <w:spacing w:after="0" w:line="240" w:lineRule="auto"/>
        <w:rPr>
          <w:rFonts w:ascii="NexusSansOT-Bold" w:hAnsi="NexusSansOT-Bold" w:cs="NexusSansOT-Bold"/>
          <w:b/>
          <w:bCs/>
          <w:sz w:val="20"/>
          <w:szCs w:val="20"/>
          <w:lang w:val="en-US"/>
        </w:rPr>
      </w:pPr>
      <w:r>
        <w:rPr>
          <w:rFonts w:ascii="NexusSansOT" w:hAnsi="NexusSansOT" w:cs="NexusSansOT"/>
          <w:color w:val="000000"/>
          <w:sz w:val="20"/>
          <w:szCs w:val="20"/>
          <w:lang w:val="en-US"/>
        </w:rPr>
        <w:t xml:space="preserve">              </w:t>
      </w:r>
      <w:proofErr w:type="spellStart"/>
      <w:r w:rsidRPr="00A609CD">
        <w:rPr>
          <w:rFonts w:ascii="NexusSansOT" w:hAnsi="NexusSansOT" w:cs="NexusSansOT"/>
          <w:color w:val="000000"/>
          <w:sz w:val="20"/>
          <w:szCs w:val="20"/>
          <w:lang w:val="en-US"/>
        </w:rPr>
        <w:t>mwk</w:t>
      </w:r>
      <w:proofErr w:type="spellEnd"/>
      <w:r w:rsidRPr="00A609CD">
        <w:rPr>
          <w:rFonts w:ascii="NexusSansOT" w:hAnsi="NexusSansOT" w:cs="NexusSansOT"/>
          <w:color w:val="000000"/>
          <w:sz w:val="20"/>
          <w:szCs w:val="20"/>
          <w:lang w:val="en-US"/>
        </w:rPr>
        <w:t xml:space="preserve"> shuriken flurry of blows +6/+6/+1 (1d2+3)</w:t>
      </w:r>
      <w:r w:rsidRPr="00A609CD">
        <w:rPr>
          <w:rFonts w:ascii="NexusSansOT-Bold" w:hAnsi="NexusSansOT-Bold" w:cs="NexusSansOT-Bold"/>
          <w:b/>
          <w:bCs/>
          <w:sz w:val="20"/>
          <w:szCs w:val="20"/>
          <w:lang w:val="en-US"/>
        </w:rPr>
        <w:t xml:space="preserve"> </w:t>
      </w:r>
    </w:p>
    <w:p w:rsidR="00A609CD" w:rsidRPr="00A609CD" w:rsidRDefault="00A609CD" w:rsidP="00A609CD">
      <w:pPr>
        <w:autoSpaceDE w:val="0"/>
        <w:autoSpaceDN w:val="0"/>
        <w:adjustRightInd w:val="0"/>
        <w:spacing w:after="0" w:line="240" w:lineRule="auto"/>
        <w:rPr>
          <w:rFonts w:ascii="NexusSansOT" w:hAnsi="NexusSansOT" w:cs="NexusSansOT"/>
          <w:sz w:val="20"/>
          <w:szCs w:val="20"/>
          <w:lang w:val="en-US"/>
        </w:rPr>
      </w:pPr>
      <w:r w:rsidRPr="00A609CD">
        <w:rPr>
          <w:rFonts w:ascii="NexusSansOT-Bold" w:hAnsi="NexusSansOT-Bold" w:cs="NexusSansOT-Bold"/>
          <w:b/>
          <w:bCs/>
          <w:sz w:val="20"/>
          <w:szCs w:val="20"/>
          <w:lang w:val="en-US"/>
        </w:rPr>
        <w:t xml:space="preserve">Special Attacks </w:t>
      </w:r>
      <w:r w:rsidRPr="00A609CD">
        <w:rPr>
          <w:rFonts w:ascii="NexusSansOT" w:hAnsi="NexusSansOT" w:cs="NexusSansOT"/>
          <w:sz w:val="20"/>
          <w:szCs w:val="20"/>
          <w:lang w:val="en-US"/>
        </w:rPr>
        <w:t>flurry of blows, stunning fist (7/day, DC 17)</w:t>
      </w:r>
    </w:p>
    <w:p w:rsidR="00A609CD" w:rsidRDefault="00A609CD" w:rsidP="00A609CD">
      <w:pPr>
        <w:autoSpaceDE w:val="0"/>
        <w:autoSpaceDN w:val="0"/>
        <w:adjustRightInd w:val="0"/>
        <w:spacing w:after="0" w:line="240" w:lineRule="auto"/>
        <w:rPr>
          <w:rFonts w:ascii="NexusSansOT-Bold" w:hAnsi="NexusSansOT-Bold" w:cs="NexusSansOT-Bold"/>
          <w:b/>
          <w:bCs/>
          <w:sz w:val="24"/>
          <w:szCs w:val="24"/>
          <w:lang w:val="en-US"/>
        </w:rPr>
      </w:pPr>
    </w:p>
    <w:p w:rsidR="00A609CD" w:rsidRPr="00A609CD" w:rsidRDefault="00A609CD" w:rsidP="00A609CD">
      <w:pPr>
        <w:autoSpaceDE w:val="0"/>
        <w:autoSpaceDN w:val="0"/>
        <w:adjustRightInd w:val="0"/>
        <w:spacing w:after="0" w:line="240" w:lineRule="auto"/>
        <w:rPr>
          <w:rFonts w:ascii="NexusSansOT-Bold" w:hAnsi="NexusSansOT-Bold" w:cs="NexusSansOT-Bold"/>
          <w:b/>
          <w:bCs/>
          <w:sz w:val="24"/>
          <w:szCs w:val="24"/>
          <w:lang w:val="en-US"/>
        </w:rPr>
      </w:pPr>
      <w:r w:rsidRPr="00A609CD">
        <w:rPr>
          <w:rFonts w:ascii="NexusSansOT-Bold" w:hAnsi="NexusSansOT-Bold" w:cs="NexusSansOT-Bold"/>
          <w:b/>
          <w:bCs/>
          <w:sz w:val="24"/>
          <w:szCs w:val="24"/>
          <w:lang w:val="en-US"/>
        </w:rPr>
        <w:t>Tactics</w:t>
      </w:r>
    </w:p>
    <w:p w:rsidR="00A609CD" w:rsidRPr="00A609CD" w:rsidRDefault="00A609CD" w:rsidP="00A609CD">
      <w:pPr>
        <w:autoSpaceDE w:val="0"/>
        <w:autoSpaceDN w:val="0"/>
        <w:adjustRightInd w:val="0"/>
        <w:spacing w:after="0" w:line="240" w:lineRule="auto"/>
        <w:rPr>
          <w:rFonts w:ascii="NexusSansOT" w:hAnsi="NexusSansOT" w:cs="NexusSansOT"/>
          <w:sz w:val="20"/>
          <w:szCs w:val="20"/>
          <w:lang w:val="en-US"/>
        </w:rPr>
      </w:pPr>
      <w:r w:rsidRPr="00A609CD">
        <w:rPr>
          <w:rFonts w:ascii="NexusSansOT-Bold" w:hAnsi="NexusSansOT-Bold" w:cs="NexusSansOT-Bold"/>
          <w:b/>
          <w:bCs/>
          <w:sz w:val="20"/>
          <w:szCs w:val="20"/>
          <w:lang w:val="en-US"/>
        </w:rPr>
        <w:t xml:space="preserve">Before Combat </w:t>
      </w:r>
      <w:r w:rsidRPr="00A609CD">
        <w:rPr>
          <w:rFonts w:ascii="NexusSansOT" w:hAnsi="NexusSansOT" w:cs="NexusSansOT"/>
          <w:sz w:val="20"/>
          <w:szCs w:val="20"/>
          <w:lang w:val="en-US"/>
        </w:rPr>
        <w:t>If the monks are aware that the “thieves”</w:t>
      </w:r>
      <w:r>
        <w:rPr>
          <w:rFonts w:ascii="NexusSansOT" w:hAnsi="NexusSansOT" w:cs="NexusSansOT"/>
          <w:sz w:val="20"/>
          <w:szCs w:val="20"/>
          <w:lang w:val="en-US"/>
        </w:rPr>
        <w:t xml:space="preserve"> </w:t>
      </w:r>
      <w:r w:rsidRPr="00A609CD">
        <w:rPr>
          <w:rFonts w:ascii="NexusSansOT" w:hAnsi="NexusSansOT" w:cs="NexusSansOT"/>
          <w:sz w:val="20"/>
          <w:szCs w:val="20"/>
          <w:lang w:val="en-US"/>
        </w:rPr>
        <w:t xml:space="preserve">approach, they drink their </w:t>
      </w:r>
      <w:r w:rsidRPr="00A609CD">
        <w:rPr>
          <w:rFonts w:ascii="NexusSansOT-Italic" w:hAnsi="NexusSansOT-Italic" w:cs="NexusSansOT-Italic"/>
          <w:i/>
          <w:iCs/>
          <w:sz w:val="20"/>
          <w:szCs w:val="20"/>
          <w:lang w:val="en-US"/>
        </w:rPr>
        <w:t>potions of owl’s wisdom</w:t>
      </w:r>
      <w:r>
        <w:rPr>
          <w:rFonts w:ascii="NexusSansOT" w:hAnsi="NexusSansOT" w:cs="NexusSansOT"/>
          <w:sz w:val="20"/>
          <w:szCs w:val="20"/>
          <w:lang w:val="en-US"/>
        </w:rPr>
        <w:t xml:space="preserve">. The </w:t>
      </w:r>
      <w:r w:rsidRPr="00A609CD">
        <w:rPr>
          <w:rFonts w:ascii="NexusSansOT" w:hAnsi="NexusSansOT" w:cs="NexusSansOT"/>
          <w:sz w:val="20"/>
          <w:szCs w:val="20"/>
          <w:lang w:val="en-US"/>
        </w:rPr>
        <w:t xml:space="preserve">monks lie in wait on the </w:t>
      </w:r>
      <w:r>
        <w:rPr>
          <w:rFonts w:ascii="NexusSansOT" w:hAnsi="NexusSansOT" w:cs="NexusSansOT"/>
          <w:sz w:val="20"/>
          <w:szCs w:val="20"/>
          <w:lang w:val="en-US"/>
        </w:rPr>
        <w:t xml:space="preserve">first level above the entrance, </w:t>
      </w:r>
      <w:r w:rsidRPr="00A609CD">
        <w:rPr>
          <w:rFonts w:ascii="NexusSansOT" w:hAnsi="NexusSansOT" w:cs="NexusSansOT"/>
          <w:sz w:val="20"/>
          <w:szCs w:val="20"/>
          <w:lang w:val="en-US"/>
        </w:rPr>
        <w:t>preparing to ambush the PCs once they enter the room.</w:t>
      </w:r>
    </w:p>
    <w:p w:rsidR="00A609CD" w:rsidRPr="00A609CD" w:rsidRDefault="00A609CD" w:rsidP="00A609CD">
      <w:pPr>
        <w:autoSpaceDE w:val="0"/>
        <w:autoSpaceDN w:val="0"/>
        <w:adjustRightInd w:val="0"/>
        <w:spacing w:after="0" w:line="240" w:lineRule="auto"/>
        <w:rPr>
          <w:rFonts w:ascii="NexusSansOT" w:hAnsi="NexusSansOT" w:cs="NexusSansOT"/>
          <w:sz w:val="20"/>
          <w:szCs w:val="20"/>
          <w:lang w:val="en-US"/>
        </w:rPr>
      </w:pPr>
      <w:r w:rsidRPr="00A609CD">
        <w:rPr>
          <w:rFonts w:ascii="NexusSansOT-Bold" w:hAnsi="NexusSansOT-Bold" w:cs="NexusSansOT-Bold"/>
          <w:b/>
          <w:bCs/>
          <w:sz w:val="20"/>
          <w:szCs w:val="20"/>
          <w:lang w:val="en-US"/>
        </w:rPr>
        <w:t xml:space="preserve">During Combat </w:t>
      </w:r>
      <w:r w:rsidRPr="00A609CD">
        <w:rPr>
          <w:rFonts w:ascii="NexusSansOT" w:hAnsi="NexusSansOT" w:cs="NexusSansOT"/>
          <w:sz w:val="20"/>
          <w:szCs w:val="20"/>
          <w:lang w:val="en-US"/>
        </w:rPr>
        <w:t>The monks use</w:t>
      </w:r>
      <w:r>
        <w:rPr>
          <w:rFonts w:ascii="NexusSansOT" w:hAnsi="NexusSansOT" w:cs="NexusSansOT"/>
          <w:sz w:val="20"/>
          <w:szCs w:val="20"/>
          <w:lang w:val="en-US"/>
        </w:rPr>
        <w:t xml:space="preserve"> their stunning fist and flurry </w:t>
      </w:r>
      <w:r w:rsidRPr="00A609CD">
        <w:rPr>
          <w:rFonts w:ascii="NexusSansOT" w:hAnsi="NexusSansOT" w:cs="NexusSansOT"/>
          <w:sz w:val="20"/>
          <w:szCs w:val="20"/>
          <w:lang w:val="en-US"/>
        </w:rPr>
        <w:t>of blows whenever possib</w:t>
      </w:r>
      <w:r>
        <w:rPr>
          <w:rFonts w:ascii="NexusSansOT" w:hAnsi="NexusSansOT" w:cs="NexusSansOT"/>
          <w:sz w:val="20"/>
          <w:szCs w:val="20"/>
          <w:lang w:val="en-US"/>
        </w:rPr>
        <w:t xml:space="preserve">le, spending a point from their </w:t>
      </w:r>
      <w:proofErr w:type="spellStart"/>
      <w:r w:rsidRPr="00A609CD">
        <w:rPr>
          <w:rFonts w:ascii="NexusSansOT-Italic" w:hAnsi="NexusSansOT-Italic" w:cs="NexusSansOT-Italic"/>
          <w:i/>
          <w:iCs/>
          <w:sz w:val="20"/>
          <w:szCs w:val="20"/>
          <w:lang w:val="en-US"/>
        </w:rPr>
        <w:t>ki</w:t>
      </w:r>
      <w:proofErr w:type="spellEnd"/>
      <w:r w:rsidRPr="00A609CD">
        <w:rPr>
          <w:rFonts w:ascii="NexusSansOT-Italic" w:hAnsi="NexusSansOT-Italic" w:cs="NexusSansOT-Italic"/>
          <w:i/>
          <w:iCs/>
          <w:sz w:val="20"/>
          <w:szCs w:val="20"/>
          <w:lang w:val="en-US"/>
        </w:rPr>
        <w:t xml:space="preserve"> </w:t>
      </w:r>
      <w:r w:rsidRPr="00A609CD">
        <w:rPr>
          <w:rFonts w:ascii="NexusSansOT" w:hAnsi="NexusSansOT" w:cs="NexusSansOT"/>
          <w:sz w:val="20"/>
          <w:szCs w:val="20"/>
          <w:lang w:val="en-US"/>
        </w:rPr>
        <w:t xml:space="preserve">pool to make an additional </w:t>
      </w:r>
      <w:r>
        <w:rPr>
          <w:rFonts w:ascii="NexusSansOT" w:hAnsi="NexusSansOT" w:cs="NexusSansOT"/>
          <w:sz w:val="20"/>
          <w:szCs w:val="20"/>
          <w:lang w:val="en-US"/>
        </w:rPr>
        <w:t xml:space="preserve">attack. Against an all-flying </w:t>
      </w:r>
      <w:r w:rsidRPr="00A609CD">
        <w:rPr>
          <w:rFonts w:ascii="NexusSansOT" w:hAnsi="NexusSansOT" w:cs="NexusSansOT"/>
          <w:sz w:val="20"/>
          <w:szCs w:val="20"/>
          <w:lang w:val="en-US"/>
        </w:rPr>
        <w:t xml:space="preserve">party, they use high jump or drink their </w:t>
      </w:r>
      <w:r w:rsidRPr="00A609CD">
        <w:rPr>
          <w:rFonts w:ascii="NexusSansOT-Italic" w:hAnsi="NexusSansOT-Italic" w:cs="NexusSansOT-Italic"/>
          <w:i/>
          <w:iCs/>
          <w:sz w:val="20"/>
          <w:szCs w:val="20"/>
          <w:lang w:val="en-US"/>
        </w:rPr>
        <w:t>potions of fly</w:t>
      </w:r>
      <w:r>
        <w:rPr>
          <w:rFonts w:ascii="NexusSansOT" w:hAnsi="NexusSansOT" w:cs="NexusSansOT"/>
          <w:sz w:val="20"/>
          <w:szCs w:val="20"/>
          <w:lang w:val="en-US"/>
        </w:rPr>
        <w:t xml:space="preserve">. They </w:t>
      </w:r>
      <w:r w:rsidRPr="00A609CD">
        <w:rPr>
          <w:rFonts w:ascii="NexusSansOT" w:hAnsi="NexusSansOT" w:cs="NexusSansOT"/>
          <w:sz w:val="20"/>
          <w:szCs w:val="20"/>
          <w:lang w:val="en-US"/>
        </w:rPr>
        <w:t>deal only nonlethal damage.</w:t>
      </w:r>
    </w:p>
    <w:p w:rsidR="00A609CD" w:rsidRPr="00A609CD" w:rsidRDefault="00A609CD" w:rsidP="00A609CD">
      <w:pPr>
        <w:autoSpaceDE w:val="0"/>
        <w:autoSpaceDN w:val="0"/>
        <w:adjustRightInd w:val="0"/>
        <w:spacing w:after="0" w:line="240" w:lineRule="auto"/>
        <w:rPr>
          <w:rFonts w:ascii="NexusSansOT" w:hAnsi="NexusSansOT" w:cs="NexusSansOT"/>
          <w:sz w:val="20"/>
          <w:szCs w:val="20"/>
          <w:lang w:val="en-US"/>
        </w:rPr>
      </w:pPr>
      <w:r w:rsidRPr="00A609CD">
        <w:rPr>
          <w:rFonts w:ascii="NexusSansOT-Bold" w:hAnsi="NexusSansOT-Bold" w:cs="NexusSansOT-Bold"/>
          <w:b/>
          <w:bCs/>
          <w:sz w:val="20"/>
          <w:szCs w:val="20"/>
          <w:lang w:val="en-US"/>
        </w:rPr>
        <w:t xml:space="preserve">Morale </w:t>
      </w:r>
      <w:r w:rsidRPr="00A609CD">
        <w:rPr>
          <w:rFonts w:ascii="NexusSansOT" w:hAnsi="NexusSansOT" w:cs="NexusSansOT"/>
          <w:sz w:val="20"/>
          <w:szCs w:val="20"/>
          <w:lang w:val="en-US"/>
        </w:rPr>
        <w:t xml:space="preserve">The monks obey </w:t>
      </w:r>
      <w:proofErr w:type="spellStart"/>
      <w:r w:rsidRPr="00A609CD">
        <w:rPr>
          <w:rFonts w:ascii="NexusSansOT" w:hAnsi="NexusSansOT" w:cs="NexusSansOT"/>
          <w:sz w:val="20"/>
          <w:szCs w:val="20"/>
          <w:lang w:val="en-US"/>
        </w:rPr>
        <w:t>Pradnyara’</w:t>
      </w:r>
      <w:r>
        <w:rPr>
          <w:rFonts w:ascii="NexusSansOT" w:hAnsi="NexusSansOT" w:cs="NexusSansOT"/>
          <w:sz w:val="20"/>
          <w:szCs w:val="20"/>
          <w:lang w:val="en-US"/>
        </w:rPr>
        <w:t>s</w:t>
      </w:r>
      <w:proofErr w:type="spellEnd"/>
      <w:r>
        <w:rPr>
          <w:rFonts w:ascii="NexusSansOT" w:hAnsi="NexusSansOT" w:cs="NexusSansOT"/>
          <w:sz w:val="20"/>
          <w:szCs w:val="20"/>
          <w:lang w:val="en-US"/>
        </w:rPr>
        <w:t xml:space="preserve"> orders to the death if </w:t>
      </w:r>
      <w:r w:rsidRPr="00A609CD">
        <w:rPr>
          <w:rFonts w:ascii="NexusSansOT" w:hAnsi="NexusSansOT" w:cs="NexusSansOT"/>
          <w:sz w:val="20"/>
          <w:szCs w:val="20"/>
          <w:lang w:val="en-US"/>
        </w:rPr>
        <w:t>necessary.</w:t>
      </w:r>
    </w:p>
    <w:p w:rsidR="00A609CD" w:rsidRDefault="00A609CD" w:rsidP="00A609CD">
      <w:pPr>
        <w:autoSpaceDE w:val="0"/>
        <w:autoSpaceDN w:val="0"/>
        <w:adjustRightInd w:val="0"/>
        <w:spacing w:after="0" w:line="240" w:lineRule="auto"/>
        <w:rPr>
          <w:rFonts w:ascii="NexusSansOT-Bold" w:hAnsi="NexusSansOT-Bold" w:cs="NexusSansOT-Bold"/>
          <w:b/>
          <w:bCs/>
          <w:sz w:val="20"/>
          <w:szCs w:val="20"/>
          <w:lang w:val="en-US"/>
        </w:rPr>
      </w:pPr>
    </w:p>
    <w:p w:rsidR="00A609CD" w:rsidRDefault="00A609CD" w:rsidP="00A609CD">
      <w:pPr>
        <w:autoSpaceDE w:val="0"/>
        <w:autoSpaceDN w:val="0"/>
        <w:adjustRightInd w:val="0"/>
        <w:spacing w:after="0" w:line="240" w:lineRule="auto"/>
        <w:rPr>
          <w:rFonts w:ascii="NexusSansOT" w:hAnsi="NexusSansOT" w:cs="NexusSansOT"/>
          <w:sz w:val="20"/>
          <w:szCs w:val="20"/>
          <w:lang w:val="en-US"/>
        </w:rPr>
      </w:pPr>
      <w:r w:rsidRPr="00A609CD">
        <w:rPr>
          <w:rFonts w:ascii="NexusSansOT-Bold" w:hAnsi="NexusSansOT-Bold" w:cs="NexusSansOT-Bold"/>
          <w:b/>
          <w:bCs/>
          <w:sz w:val="20"/>
          <w:szCs w:val="20"/>
          <w:lang w:val="en-US"/>
        </w:rPr>
        <w:t xml:space="preserve">Base Statistics </w:t>
      </w:r>
      <w:r w:rsidRPr="00A609CD">
        <w:rPr>
          <w:rFonts w:ascii="NexusSansOT" w:hAnsi="NexusSansOT" w:cs="NexusSansOT"/>
          <w:sz w:val="20"/>
          <w:szCs w:val="20"/>
          <w:lang w:val="en-US"/>
        </w:rPr>
        <w:t xml:space="preserve">When not under the effects of </w:t>
      </w:r>
      <w:r w:rsidRPr="00A609CD">
        <w:rPr>
          <w:rFonts w:ascii="NexusSansOT-Italic" w:hAnsi="NexusSansOT-Italic" w:cs="NexusSansOT-Italic"/>
          <w:i/>
          <w:iCs/>
          <w:sz w:val="20"/>
          <w:szCs w:val="20"/>
          <w:lang w:val="en-US"/>
        </w:rPr>
        <w:t>owl’s wisdom</w:t>
      </w:r>
      <w:r>
        <w:rPr>
          <w:rFonts w:ascii="NexusSansOT" w:hAnsi="NexusSansOT" w:cs="NexusSansOT"/>
          <w:sz w:val="20"/>
          <w:szCs w:val="20"/>
          <w:lang w:val="en-US"/>
        </w:rPr>
        <w:t xml:space="preserve">, the </w:t>
      </w:r>
      <w:proofErr w:type="spellStart"/>
      <w:r w:rsidRPr="00A609CD">
        <w:rPr>
          <w:rFonts w:ascii="NexusSansOT" w:hAnsi="NexusSansOT" w:cs="NexusSansOT"/>
          <w:sz w:val="20"/>
          <w:szCs w:val="20"/>
          <w:lang w:val="en-US"/>
        </w:rPr>
        <w:t>monks’s</w:t>
      </w:r>
      <w:proofErr w:type="spellEnd"/>
      <w:r w:rsidRPr="00A609CD">
        <w:rPr>
          <w:rFonts w:ascii="NexusSansOT" w:hAnsi="NexusSansOT" w:cs="NexusSansOT"/>
          <w:sz w:val="20"/>
          <w:szCs w:val="20"/>
          <w:lang w:val="en-US"/>
        </w:rPr>
        <w:t xml:space="preserve"> statistics are: </w:t>
      </w:r>
    </w:p>
    <w:p w:rsidR="00A609CD" w:rsidRPr="00A609CD" w:rsidRDefault="00A609CD" w:rsidP="00A609CD">
      <w:pPr>
        <w:autoSpaceDE w:val="0"/>
        <w:autoSpaceDN w:val="0"/>
        <w:adjustRightInd w:val="0"/>
        <w:spacing w:after="0" w:line="240" w:lineRule="auto"/>
        <w:rPr>
          <w:rFonts w:ascii="NexusSansOT" w:hAnsi="NexusSansOT" w:cs="NexusSansOT"/>
          <w:sz w:val="20"/>
          <w:szCs w:val="20"/>
          <w:lang w:val="en-US"/>
        </w:rPr>
      </w:pPr>
      <w:r w:rsidRPr="00A609CD">
        <w:rPr>
          <w:rFonts w:ascii="NexusSansOT-Bold" w:hAnsi="NexusSansOT-Bold" w:cs="NexusSansOT-Bold"/>
          <w:b/>
          <w:bCs/>
          <w:sz w:val="20"/>
          <w:szCs w:val="20"/>
          <w:lang w:val="en-US"/>
        </w:rPr>
        <w:t xml:space="preserve">AC </w:t>
      </w:r>
      <w:r w:rsidRPr="00A609CD">
        <w:rPr>
          <w:rFonts w:ascii="NexusSansOT" w:hAnsi="NexusSansOT" w:cs="NexusSansOT"/>
          <w:sz w:val="20"/>
          <w:szCs w:val="20"/>
          <w:lang w:val="en-US"/>
        </w:rPr>
        <w:t xml:space="preserve">15, touch 15, flat-footed 13; </w:t>
      </w:r>
      <w:r w:rsidRPr="00A609CD">
        <w:rPr>
          <w:rFonts w:ascii="NexusSansOT-Bold" w:hAnsi="NexusSansOT-Bold" w:cs="NexusSansOT-Bold"/>
          <w:b/>
          <w:bCs/>
          <w:sz w:val="20"/>
          <w:szCs w:val="20"/>
          <w:lang w:val="en-US"/>
        </w:rPr>
        <w:t xml:space="preserve">Will </w:t>
      </w:r>
      <w:r w:rsidRPr="00A609CD">
        <w:rPr>
          <w:rFonts w:ascii="NexusSansOT" w:hAnsi="NexusSansOT" w:cs="NexusSansOT"/>
          <w:sz w:val="20"/>
          <w:szCs w:val="20"/>
          <w:lang w:val="en-US"/>
        </w:rPr>
        <w:t>+7;</w:t>
      </w:r>
    </w:p>
    <w:p w:rsidR="00A609CD" w:rsidRPr="00A609CD" w:rsidRDefault="00A609CD" w:rsidP="00A609CD">
      <w:pPr>
        <w:autoSpaceDE w:val="0"/>
        <w:autoSpaceDN w:val="0"/>
        <w:adjustRightInd w:val="0"/>
        <w:spacing w:after="0" w:line="240" w:lineRule="auto"/>
        <w:rPr>
          <w:rFonts w:ascii="NexusSansOT" w:hAnsi="NexusSansOT" w:cs="NexusSansOT"/>
          <w:sz w:val="20"/>
          <w:szCs w:val="20"/>
          <w:lang w:val="en-US"/>
        </w:rPr>
      </w:pPr>
      <w:r w:rsidRPr="00A609CD">
        <w:rPr>
          <w:rFonts w:ascii="NexusSansOT" w:hAnsi="NexusSansOT" w:cs="NexusSansOT"/>
          <w:sz w:val="20"/>
          <w:szCs w:val="20"/>
          <w:lang w:val="en-US"/>
        </w:rPr>
        <w:t xml:space="preserve">stunning fist (7/day, DC 15); </w:t>
      </w:r>
      <w:proofErr w:type="spellStart"/>
      <w:r w:rsidRPr="00A609CD">
        <w:rPr>
          <w:rFonts w:ascii="NexusSansOT-Bold" w:hAnsi="NexusSansOT-Bold" w:cs="NexusSansOT-Bold"/>
          <w:b/>
          <w:bCs/>
          <w:sz w:val="20"/>
          <w:szCs w:val="20"/>
          <w:lang w:val="en-US"/>
        </w:rPr>
        <w:t>Wis</w:t>
      </w:r>
      <w:proofErr w:type="spellEnd"/>
      <w:r w:rsidRPr="00A609CD">
        <w:rPr>
          <w:rFonts w:ascii="NexusSansOT-Bold" w:hAnsi="NexusSansOT-Bold" w:cs="NexusSansOT-Bold"/>
          <w:b/>
          <w:bCs/>
          <w:sz w:val="20"/>
          <w:szCs w:val="20"/>
          <w:lang w:val="en-US"/>
        </w:rPr>
        <w:t xml:space="preserve"> </w:t>
      </w:r>
      <w:r w:rsidRPr="00A609CD">
        <w:rPr>
          <w:rFonts w:ascii="NexusSansOT" w:hAnsi="NexusSansOT" w:cs="NexusSansOT"/>
          <w:sz w:val="20"/>
          <w:szCs w:val="20"/>
          <w:lang w:val="en-US"/>
        </w:rPr>
        <w:t xml:space="preserve">14; </w:t>
      </w:r>
      <w:r w:rsidRPr="00A609CD">
        <w:rPr>
          <w:rFonts w:ascii="NexusSansOT-Bold" w:hAnsi="NexusSansOT-Bold" w:cs="NexusSansOT-Bold"/>
          <w:b/>
          <w:bCs/>
          <w:sz w:val="20"/>
          <w:szCs w:val="20"/>
          <w:lang w:val="en-US"/>
        </w:rPr>
        <w:t xml:space="preserve">CMD </w:t>
      </w:r>
      <w:r>
        <w:rPr>
          <w:rFonts w:ascii="NexusSansOT" w:hAnsi="NexusSansOT" w:cs="NexusSansOT"/>
          <w:sz w:val="20"/>
          <w:szCs w:val="20"/>
          <w:lang w:val="en-US"/>
        </w:rPr>
        <w:t xml:space="preserve">23; Perception +12; </w:t>
      </w:r>
      <w:proofErr w:type="spellStart"/>
      <w:r w:rsidRPr="00A609CD">
        <w:rPr>
          <w:rFonts w:ascii="NexusSansOT-Italic" w:hAnsi="NexusSansOT-Italic" w:cs="NexusSansOT-Italic"/>
          <w:i/>
          <w:iCs/>
          <w:sz w:val="20"/>
          <w:szCs w:val="20"/>
          <w:lang w:val="en-US"/>
        </w:rPr>
        <w:t>ki</w:t>
      </w:r>
      <w:proofErr w:type="spellEnd"/>
      <w:r w:rsidRPr="00A609CD">
        <w:rPr>
          <w:rFonts w:ascii="NexusSansOT-Italic" w:hAnsi="NexusSansOT-Italic" w:cs="NexusSansOT-Italic"/>
          <w:i/>
          <w:iCs/>
          <w:sz w:val="20"/>
          <w:szCs w:val="20"/>
          <w:lang w:val="en-US"/>
        </w:rPr>
        <w:t xml:space="preserve"> </w:t>
      </w:r>
      <w:r w:rsidRPr="00A609CD">
        <w:rPr>
          <w:rFonts w:ascii="NexusSansOT" w:hAnsi="NexusSansOT" w:cs="NexusSansOT"/>
          <w:sz w:val="20"/>
          <w:szCs w:val="20"/>
          <w:lang w:val="en-US"/>
        </w:rPr>
        <w:t>pool (5 points).</w:t>
      </w:r>
    </w:p>
    <w:p w:rsidR="00A609CD" w:rsidRDefault="00A609CD" w:rsidP="00A609CD">
      <w:pPr>
        <w:autoSpaceDE w:val="0"/>
        <w:autoSpaceDN w:val="0"/>
        <w:adjustRightInd w:val="0"/>
        <w:spacing w:after="0" w:line="240" w:lineRule="auto"/>
        <w:rPr>
          <w:rFonts w:ascii="NexusSansOT-Bold" w:hAnsi="NexusSansOT-Bold" w:cs="NexusSansOT-Bold"/>
          <w:b/>
          <w:bCs/>
          <w:sz w:val="20"/>
          <w:szCs w:val="20"/>
          <w:lang w:val="en-US"/>
        </w:rPr>
      </w:pPr>
    </w:p>
    <w:p w:rsidR="00A609CD" w:rsidRPr="00A609CD" w:rsidRDefault="00A609CD" w:rsidP="00A609CD">
      <w:pPr>
        <w:autoSpaceDE w:val="0"/>
        <w:autoSpaceDN w:val="0"/>
        <w:adjustRightInd w:val="0"/>
        <w:spacing w:after="0" w:line="240" w:lineRule="auto"/>
        <w:rPr>
          <w:rFonts w:ascii="NexusSansOT-Bold" w:hAnsi="NexusSansOT-Bold" w:cs="NexusSansOT-Bold"/>
          <w:b/>
          <w:bCs/>
          <w:sz w:val="24"/>
          <w:szCs w:val="24"/>
          <w:lang w:val="en-US"/>
        </w:rPr>
      </w:pPr>
      <w:r w:rsidRPr="00A609CD">
        <w:rPr>
          <w:rFonts w:ascii="NexusSansOT-Bold" w:hAnsi="NexusSansOT-Bold" w:cs="NexusSansOT-Bold"/>
          <w:b/>
          <w:bCs/>
          <w:sz w:val="24"/>
          <w:szCs w:val="24"/>
          <w:lang w:val="en-US"/>
        </w:rPr>
        <w:t>Statistics</w:t>
      </w:r>
    </w:p>
    <w:p w:rsidR="00A609CD" w:rsidRPr="00A609CD" w:rsidRDefault="00A609CD" w:rsidP="00A609CD">
      <w:pPr>
        <w:autoSpaceDE w:val="0"/>
        <w:autoSpaceDN w:val="0"/>
        <w:adjustRightInd w:val="0"/>
        <w:spacing w:after="0" w:line="240" w:lineRule="auto"/>
        <w:rPr>
          <w:rFonts w:ascii="NexusSansOT" w:hAnsi="NexusSansOT" w:cs="NexusSansOT"/>
          <w:sz w:val="20"/>
          <w:szCs w:val="20"/>
          <w:lang w:val="en-US"/>
        </w:rPr>
      </w:pPr>
      <w:proofErr w:type="spellStart"/>
      <w:r w:rsidRPr="00A609CD">
        <w:rPr>
          <w:rFonts w:ascii="NexusSansOT-Bold" w:hAnsi="NexusSansOT-Bold" w:cs="NexusSansOT-Bold"/>
          <w:b/>
          <w:bCs/>
          <w:sz w:val="20"/>
          <w:szCs w:val="20"/>
          <w:lang w:val="en-US"/>
        </w:rPr>
        <w:t>Str</w:t>
      </w:r>
      <w:proofErr w:type="spellEnd"/>
      <w:r w:rsidRPr="00A609CD">
        <w:rPr>
          <w:rFonts w:ascii="NexusSansOT-Bold" w:hAnsi="NexusSansOT-Bold" w:cs="NexusSansOT-Bold"/>
          <w:b/>
          <w:bCs/>
          <w:sz w:val="20"/>
          <w:szCs w:val="20"/>
          <w:lang w:val="en-US"/>
        </w:rPr>
        <w:t xml:space="preserve"> </w:t>
      </w:r>
      <w:r w:rsidRPr="00A609CD">
        <w:rPr>
          <w:rFonts w:ascii="NexusSansOT" w:hAnsi="NexusSansOT" w:cs="NexusSansOT"/>
          <w:sz w:val="20"/>
          <w:szCs w:val="20"/>
          <w:lang w:val="en-US"/>
        </w:rPr>
        <w:t xml:space="preserve">16, </w:t>
      </w:r>
      <w:proofErr w:type="spellStart"/>
      <w:r w:rsidRPr="00A609CD">
        <w:rPr>
          <w:rFonts w:ascii="NexusSansOT-Bold" w:hAnsi="NexusSansOT-Bold" w:cs="NexusSansOT-Bold"/>
          <w:b/>
          <w:bCs/>
          <w:sz w:val="20"/>
          <w:szCs w:val="20"/>
          <w:lang w:val="en-US"/>
        </w:rPr>
        <w:t>Dex</w:t>
      </w:r>
      <w:proofErr w:type="spellEnd"/>
      <w:r w:rsidRPr="00A609CD">
        <w:rPr>
          <w:rFonts w:ascii="NexusSansOT-Bold" w:hAnsi="NexusSansOT-Bold" w:cs="NexusSansOT-Bold"/>
          <w:b/>
          <w:bCs/>
          <w:sz w:val="20"/>
          <w:szCs w:val="20"/>
          <w:lang w:val="en-US"/>
        </w:rPr>
        <w:t xml:space="preserve"> </w:t>
      </w:r>
      <w:r w:rsidRPr="00A609CD">
        <w:rPr>
          <w:rFonts w:ascii="NexusSansOT" w:hAnsi="NexusSansOT" w:cs="NexusSansOT"/>
          <w:sz w:val="20"/>
          <w:szCs w:val="20"/>
          <w:lang w:val="en-US"/>
        </w:rPr>
        <w:t xml:space="preserve">13, </w:t>
      </w:r>
      <w:r w:rsidRPr="00A609CD">
        <w:rPr>
          <w:rFonts w:ascii="NexusSansOT-Bold" w:hAnsi="NexusSansOT-Bold" w:cs="NexusSansOT-Bold"/>
          <w:b/>
          <w:bCs/>
          <w:sz w:val="20"/>
          <w:szCs w:val="20"/>
          <w:lang w:val="en-US"/>
        </w:rPr>
        <w:t xml:space="preserve">Con </w:t>
      </w:r>
      <w:r w:rsidRPr="00A609CD">
        <w:rPr>
          <w:rFonts w:ascii="NexusSansOT" w:hAnsi="NexusSansOT" w:cs="NexusSansOT"/>
          <w:sz w:val="20"/>
          <w:szCs w:val="20"/>
          <w:lang w:val="en-US"/>
        </w:rPr>
        <w:t xml:space="preserve">14, </w:t>
      </w:r>
      <w:proofErr w:type="spellStart"/>
      <w:r w:rsidRPr="00A609CD">
        <w:rPr>
          <w:rFonts w:ascii="NexusSansOT-Bold" w:hAnsi="NexusSansOT-Bold" w:cs="NexusSansOT-Bold"/>
          <w:b/>
          <w:bCs/>
          <w:sz w:val="20"/>
          <w:szCs w:val="20"/>
          <w:lang w:val="en-US"/>
        </w:rPr>
        <w:t>Int</w:t>
      </w:r>
      <w:proofErr w:type="spellEnd"/>
      <w:r w:rsidRPr="00A609CD">
        <w:rPr>
          <w:rFonts w:ascii="NexusSansOT-Bold" w:hAnsi="NexusSansOT-Bold" w:cs="NexusSansOT-Bold"/>
          <w:b/>
          <w:bCs/>
          <w:sz w:val="20"/>
          <w:szCs w:val="20"/>
          <w:lang w:val="en-US"/>
        </w:rPr>
        <w:t xml:space="preserve"> </w:t>
      </w:r>
      <w:r w:rsidRPr="00A609CD">
        <w:rPr>
          <w:rFonts w:ascii="NexusSansOT" w:hAnsi="NexusSansOT" w:cs="NexusSansOT"/>
          <w:sz w:val="20"/>
          <w:szCs w:val="20"/>
          <w:lang w:val="en-US"/>
        </w:rPr>
        <w:t xml:space="preserve">10, </w:t>
      </w:r>
      <w:proofErr w:type="spellStart"/>
      <w:r w:rsidRPr="00A609CD">
        <w:rPr>
          <w:rFonts w:ascii="NexusSansOT-Bold" w:hAnsi="NexusSansOT-Bold" w:cs="NexusSansOT-Bold"/>
          <w:b/>
          <w:bCs/>
          <w:sz w:val="20"/>
          <w:szCs w:val="20"/>
          <w:lang w:val="en-US"/>
        </w:rPr>
        <w:t>Wis</w:t>
      </w:r>
      <w:proofErr w:type="spellEnd"/>
      <w:r w:rsidRPr="00A609CD">
        <w:rPr>
          <w:rFonts w:ascii="NexusSansOT-Bold" w:hAnsi="NexusSansOT-Bold" w:cs="NexusSansOT-Bold"/>
          <w:b/>
          <w:bCs/>
          <w:sz w:val="20"/>
          <w:szCs w:val="20"/>
          <w:lang w:val="en-US"/>
        </w:rPr>
        <w:t xml:space="preserve"> </w:t>
      </w:r>
      <w:r w:rsidRPr="00A609CD">
        <w:rPr>
          <w:rFonts w:ascii="NexusSansOT" w:hAnsi="NexusSansOT" w:cs="NexusSansOT"/>
          <w:sz w:val="20"/>
          <w:szCs w:val="20"/>
          <w:lang w:val="en-US"/>
        </w:rPr>
        <w:t xml:space="preserve">18, </w:t>
      </w:r>
      <w:r w:rsidRPr="00A609CD">
        <w:rPr>
          <w:rFonts w:ascii="NexusSansOT-Bold" w:hAnsi="NexusSansOT-Bold" w:cs="NexusSansOT-Bold"/>
          <w:b/>
          <w:bCs/>
          <w:sz w:val="20"/>
          <w:szCs w:val="20"/>
          <w:lang w:val="en-US"/>
        </w:rPr>
        <w:t xml:space="preserve">Cha </w:t>
      </w:r>
      <w:r w:rsidRPr="00A609CD">
        <w:rPr>
          <w:rFonts w:ascii="NexusSansOT" w:hAnsi="NexusSansOT" w:cs="NexusSansOT"/>
          <w:sz w:val="20"/>
          <w:szCs w:val="20"/>
          <w:lang w:val="en-US"/>
        </w:rPr>
        <w:t>8</w:t>
      </w:r>
    </w:p>
    <w:p w:rsidR="00A609CD" w:rsidRPr="00A609CD" w:rsidRDefault="00A609CD" w:rsidP="00A609CD">
      <w:pPr>
        <w:autoSpaceDE w:val="0"/>
        <w:autoSpaceDN w:val="0"/>
        <w:adjustRightInd w:val="0"/>
        <w:spacing w:after="0" w:line="240" w:lineRule="auto"/>
        <w:rPr>
          <w:rFonts w:ascii="NexusSansOT" w:hAnsi="NexusSansOT" w:cs="NexusSansOT"/>
          <w:sz w:val="20"/>
          <w:szCs w:val="20"/>
          <w:lang w:val="en-US"/>
        </w:rPr>
      </w:pPr>
      <w:r w:rsidRPr="00A609CD">
        <w:rPr>
          <w:rFonts w:ascii="NexusSansOT-Bold" w:hAnsi="NexusSansOT-Bold" w:cs="NexusSansOT-Bold"/>
          <w:b/>
          <w:bCs/>
          <w:sz w:val="20"/>
          <w:szCs w:val="20"/>
          <w:lang w:val="en-US"/>
        </w:rPr>
        <w:t xml:space="preserve">Base </w:t>
      </w:r>
      <w:proofErr w:type="spellStart"/>
      <w:r w:rsidRPr="00A609CD">
        <w:rPr>
          <w:rFonts w:ascii="NexusSansOT-Bold" w:hAnsi="NexusSansOT-Bold" w:cs="NexusSansOT-Bold"/>
          <w:b/>
          <w:bCs/>
          <w:sz w:val="20"/>
          <w:szCs w:val="20"/>
          <w:lang w:val="en-US"/>
        </w:rPr>
        <w:t>Atk</w:t>
      </w:r>
      <w:proofErr w:type="spellEnd"/>
      <w:r w:rsidRPr="00A609CD">
        <w:rPr>
          <w:rFonts w:ascii="NexusSansOT-Bold" w:hAnsi="NexusSansOT-Bold" w:cs="NexusSansOT-Bold"/>
          <w:b/>
          <w:bCs/>
          <w:sz w:val="20"/>
          <w:szCs w:val="20"/>
          <w:lang w:val="en-US"/>
        </w:rPr>
        <w:t xml:space="preserve"> </w:t>
      </w:r>
      <w:r w:rsidRPr="00A609CD">
        <w:rPr>
          <w:rFonts w:ascii="NexusSansOT" w:hAnsi="NexusSansOT" w:cs="NexusSansOT"/>
          <w:sz w:val="20"/>
          <w:szCs w:val="20"/>
          <w:lang w:val="en-US"/>
        </w:rPr>
        <w:t xml:space="preserve">+5; </w:t>
      </w:r>
      <w:r w:rsidRPr="00A609CD">
        <w:rPr>
          <w:rFonts w:ascii="NexusSansOT-Bold" w:hAnsi="NexusSansOT-Bold" w:cs="NexusSansOT-Bold"/>
          <w:b/>
          <w:bCs/>
          <w:sz w:val="20"/>
          <w:szCs w:val="20"/>
          <w:lang w:val="en-US"/>
        </w:rPr>
        <w:t xml:space="preserve">CMB </w:t>
      </w:r>
      <w:r w:rsidRPr="00A609CD">
        <w:rPr>
          <w:rFonts w:ascii="NexusSansOT" w:hAnsi="NexusSansOT" w:cs="NexusSansOT"/>
          <w:sz w:val="20"/>
          <w:szCs w:val="20"/>
          <w:lang w:val="en-US"/>
        </w:rPr>
        <w:t xml:space="preserve">+10; </w:t>
      </w:r>
      <w:r w:rsidRPr="00A609CD">
        <w:rPr>
          <w:rFonts w:ascii="NexusSansOT-Bold" w:hAnsi="NexusSansOT-Bold" w:cs="NexusSansOT-Bold"/>
          <w:b/>
          <w:bCs/>
          <w:sz w:val="20"/>
          <w:szCs w:val="20"/>
          <w:lang w:val="en-US"/>
        </w:rPr>
        <w:t xml:space="preserve">CMD </w:t>
      </w:r>
      <w:r w:rsidRPr="00A609CD">
        <w:rPr>
          <w:rFonts w:ascii="NexusSansOT" w:hAnsi="NexusSansOT" w:cs="NexusSansOT"/>
          <w:sz w:val="20"/>
          <w:szCs w:val="20"/>
          <w:lang w:val="en-US"/>
        </w:rPr>
        <w:t>25</w:t>
      </w:r>
    </w:p>
    <w:p w:rsidR="00A609CD" w:rsidRPr="00A609CD" w:rsidRDefault="00A609CD" w:rsidP="00A609CD">
      <w:pPr>
        <w:autoSpaceDE w:val="0"/>
        <w:autoSpaceDN w:val="0"/>
        <w:adjustRightInd w:val="0"/>
        <w:spacing w:after="0" w:line="240" w:lineRule="auto"/>
        <w:rPr>
          <w:rFonts w:ascii="NexusSansOT" w:hAnsi="NexusSansOT" w:cs="NexusSansOT"/>
          <w:sz w:val="20"/>
          <w:szCs w:val="20"/>
          <w:lang w:val="en-US"/>
        </w:rPr>
      </w:pPr>
      <w:r w:rsidRPr="00A609CD">
        <w:rPr>
          <w:rFonts w:ascii="NexusSansOT-Bold" w:hAnsi="NexusSansOT-Bold" w:cs="NexusSansOT-Bold"/>
          <w:b/>
          <w:bCs/>
          <w:sz w:val="20"/>
          <w:szCs w:val="20"/>
          <w:lang w:val="en-US"/>
        </w:rPr>
        <w:t xml:space="preserve">Feats </w:t>
      </w:r>
      <w:r w:rsidRPr="00A609CD">
        <w:rPr>
          <w:rFonts w:ascii="NexusSansOT" w:hAnsi="NexusSansOT" w:cs="NexusSansOT"/>
          <w:sz w:val="20"/>
          <w:szCs w:val="20"/>
          <w:lang w:val="en-US"/>
        </w:rPr>
        <w:t>Deflect Arrows, Dodge</w:t>
      </w:r>
      <w:r>
        <w:rPr>
          <w:rFonts w:ascii="NexusSansOT" w:hAnsi="NexusSansOT" w:cs="NexusSansOT"/>
          <w:sz w:val="20"/>
          <w:szCs w:val="20"/>
          <w:lang w:val="en-US"/>
        </w:rPr>
        <w:t xml:space="preserve">, Improved Initiative, Improved </w:t>
      </w:r>
      <w:r w:rsidRPr="00A609CD">
        <w:rPr>
          <w:rFonts w:ascii="NexusSansOT" w:hAnsi="NexusSansOT" w:cs="NexusSansOT"/>
          <w:sz w:val="20"/>
          <w:szCs w:val="20"/>
          <w:lang w:val="en-US"/>
        </w:rPr>
        <w:t>Unarmed Strike, Lightning Re</w:t>
      </w:r>
      <w:r>
        <w:rPr>
          <w:rFonts w:ascii="NexusSansOT" w:hAnsi="NexusSansOT" w:cs="NexusSansOT"/>
          <w:sz w:val="20"/>
          <w:szCs w:val="20"/>
          <w:lang w:val="en-US"/>
        </w:rPr>
        <w:t xml:space="preserve">flexes, Mobility, Power Attack, </w:t>
      </w:r>
      <w:r w:rsidRPr="00A609CD">
        <w:rPr>
          <w:rFonts w:ascii="NexusSansOT" w:hAnsi="NexusSansOT" w:cs="NexusSansOT"/>
          <w:sz w:val="20"/>
          <w:szCs w:val="20"/>
          <w:lang w:val="en-US"/>
        </w:rPr>
        <w:t>Stunning Fist, Toughness, Weapon Focus (unarmed strike)</w:t>
      </w:r>
    </w:p>
    <w:p w:rsidR="00A609CD" w:rsidRPr="00A609CD" w:rsidRDefault="00A609CD" w:rsidP="00A609CD">
      <w:pPr>
        <w:autoSpaceDE w:val="0"/>
        <w:autoSpaceDN w:val="0"/>
        <w:adjustRightInd w:val="0"/>
        <w:spacing w:after="0" w:line="240" w:lineRule="auto"/>
        <w:rPr>
          <w:rFonts w:ascii="NexusSansOT" w:hAnsi="NexusSansOT" w:cs="NexusSansOT"/>
          <w:sz w:val="20"/>
          <w:szCs w:val="20"/>
          <w:lang w:val="en-US"/>
        </w:rPr>
      </w:pPr>
      <w:r w:rsidRPr="00A609CD">
        <w:rPr>
          <w:rFonts w:ascii="NexusSansOT-Bold" w:hAnsi="NexusSansOT-Bold" w:cs="NexusSansOT-Bold"/>
          <w:b/>
          <w:bCs/>
          <w:sz w:val="20"/>
          <w:szCs w:val="20"/>
          <w:lang w:val="en-US"/>
        </w:rPr>
        <w:t xml:space="preserve">Skills </w:t>
      </w:r>
      <w:r w:rsidRPr="00A609CD">
        <w:rPr>
          <w:rFonts w:ascii="NexusSansOT" w:hAnsi="NexusSansOT" w:cs="NexusSansOT"/>
          <w:sz w:val="20"/>
          <w:szCs w:val="20"/>
          <w:lang w:val="en-US"/>
        </w:rPr>
        <w:t>Acrobatics +11 (</w:t>
      </w:r>
      <w:r>
        <w:rPr>
          <w:rFonts w:ascii="NexusSansOT" w:hAnsi="NexusSansOT" w:cs="NexusSansOT"/>
          <w:sz w:val="20"/>
          <w:szCs w:val="20"/>
          <w:lang w:val="en-US"/>
        </w:rPr>
        <w:t xml:space="preserve">+26 jump), Climb +13, Knowledge </w:t>
      </w:r>
      <w:r w:rsidRPr="00A609CD">
        <w:rPr>
          <w:rFonts w:ascii="NexusSansOT" w:hAnsi="NexusSansOT" w:cs="NexusSansOT"/>
          <w:sz w:val="20"/>
          <w:szCs w:val="20"/>
          <w:lang w:val="en-US"/>
        </w:rPr>
        <w:t>(history) +10, Knowledge (religion) +9, Ling</w:t>
      </w:r>
      <w:r>
        <w:rPr>
          <w:rFonts w:ascii="NexusSansOT" w:hAnsi="NexusSansOT" w:cs="NexusSansOT"/>
          <w:sz w:val="20"/>
          <w:szCs w:val="20"/>
          <w:lang w:val="en-US"/>
        </w:rPr>
        <w:t xml:space="preserve">uistics +1, </w:t>
      </w:r>
      <w:r w:rsidRPr="00A609CD">
        <w:rPr>
          <w:rFonts w:ascii="NexusSansOT" w:hAnsi="NexusSansOT" w:cs="NexusSansOT"/>
          <w:sz w:val="20"/>
          <w:szCs w:val="20"/>
          <w:lang w:val="en-US"/>
        </w:rPr>
        <w:t>Perception +14</w:t>
      </w:r>
    </w:p>
    <w:p w:rsidR="00A609CD" w:rsidRPr="00A609CD" w:rsidRDefault="00A609CD" w:rsidP="00A609CD">
      <w:pPr>
        <w:autoSpaceDE w:val="0"/>
        <w:autoSpaceDN w:val="0"/>
        <w:adjustRightInd w:val="0"/>
        <w:spacing w:after="0" w:line="240" w:lineRule="auto"/>
        <w:rPr>
          <w:rFonts w:ascii="NexusSansOT" w:hAnsi="NexusSansOT" w:cs="NexusSansOT"/>
          <w:sz w:val="20"/>
          <w:szCs w:val="20"/>
          <w:lang w:val="en-US"/>
        </w:rPr>
      </w:pPr>
      <w:r w:rsidRPr="00A609CD">
        <w:rPr>
          <w:rFonts w:ascii="NexusSansOT-Bold" w:hAnsi="NexusSansOT-Bold" w:cs="NexusSansOT-Bold"/>
          <w:b/>
          <w:bCs/>
          <w:sz w:val="20"/>
          <w:szCs w:val="20"/>
          <w:lang w:val="en-US"/>
        </w:rPr>
        <w:t xml:space="preserve">Languages </w:t>
      </w:r>
      <w:r w:rsidRPr="00A609CD">
        <w:rPr>
          <w:rFonts w:ascii="NexusSansOT" w:hAnsi="NexusSansOT" w:cs="NexusSansOT"/>
          <w:sz w:val="20"/>
          <w:szCs w:val="20"/>
          <w:lang w:val="en-US"/>
        </w:rPr>
        <w:t xml:space="preserve">Common, </w:t>
      </w:r>
      <w:proofErr w:type="spellStart"/>
      <w:r w:rsidRPr="00A609CD">
        <w:rPr>
          <w:rFonts w:ascii="NexusSansOT" w:hAnsi="NexusSansOT" w:cs="NexusSansOT"/>
          <w:sz w:val="20"/>
          <w:szCs w:val="20"/>
          <w:lang w:val="en-US"/>
        </w:rPr>
        <w:t>Vudrani</w:t>
      </w:r>
      <w:proofErr w:type="spellEnd"/>
    </w:p>
    <w:p w:rsidR="00A609CD" w:rsidRPr="00A609CD" w:rsidRDefault="00A609CD" w:rsidP="00A609CD">
      <w:pPr>
        <w:autoSpaceDE w:val="0"/>
        <w:autoSpaceDN w:val="0"/>
        <w:adjustRightInd w:val="0"/>
        <w:spacing w:after="0" w:line="240" w:lineRule="auto"/>
        <w:rPr>
          <w:rFonts w:ascii="NexusSansOT" w:hAnsi="NexusSansOT" w:cs="NexusSansOT"/>
          <w:sz w:val="20"/>
          <w:szCs w:val="20"/>
          <w:lang w:val="en-US"/>
        </w:rPr>
      </w:pPr>
      <w:r w:rsidRPr="00A609CD">
        <w:rPr>
          <w:rFonts w:ascii="NexusSansOT-Bold" w:hAnsi="NexusSansOT-Bold" w:cs="NexusSansOT-Bold"/>
          <w:b/>
          <w:bCs/>
          <w:sz w:val="20"/>
          <w:szCs w:val="20"/>
          <w:lang w:val="en-US"/>
        </w:rPr>
        <w:t xml:space="preserve">SQ </w:t>
      </w:r>
      <w:r w:rsidRPr="00A609CD">
        <w:rPr>
          <w:rFonts w:ascii="NexusSansOT" w:hAnsi="NexusSansOT" w:cs="NexusSansOT"/>
          <w:sz w:val="20"/>
          <w:szCs w:val="20"/>
          <w:lang w:val="en-US"/>
        </w:rPr>
        <w:t xml:space="preserve">fast movement, high jump, </w:t>
      </w:r>
      <w:proofErr w:type="spellStart"/>
      <w:r w:rsidRPr="00A609CD">
        <w:rPr>
          <w:rFonts w:ascii="NexusSansOT-Italic" w:hAnsi="NexusSansOT-Italic" w:cs="NexusSansOT-Italic"/>
          <w:i/>
          <w:iCs/>
          <w:sz w:val="20"/>
          <w:szCs w:val="20"/>
          <w:lang w:val="en-US"/>
        </w:rPr>
        <w:t>ki</w:t>
      </w:r>
      <w:proofErr w:type="spellEnd"/>
      <w:r w:rsidRPr="00A609CD">
        <w:rPr>
          <w:rFonts w:ascii="NexusSansOT-Italic" w:hAnsi="NexusSansOT-Italic" w:cs="NexusSansOT-Italic"/>
          <w:i/>
          <w:iCs/>
          <w:sz w:val="20"/>
          <w:szCs w:val="20"/>
          <w:lang w:val="en-US"/>
        </w:rPr>
        <w:t xml:space="preserve"> </w:t>
      </w:r>
      <w:r>
        <w:rPr>
          <w:rFonts w:ascii="NexusSansOT" w:hAnsi="NexusSansOT" w:cs="NexusSansOT"/>
          <w:sz w:val="20"/>
          <w:szCs w:val="20"/>
          <w:lang w:val="en-US"/>
        </w:rPr>
        <w:t xml:space="preserve">pool (7 points, magic), </w:t>
      </w:r>
      <w:r w:rsidRPr="00A609CD">
        <w:rPr>
          <w:rFonts w:ascii="NexusSansOT" w:hAnsi="NexusSansOT" w:cs="NexusSansOT"/>
          <w:sz w:val="20"/>
          <w:szCs w:val="20"/>
          <w:lang w:val="en-US"/>
        </w:rPr>
        <w:t>maneuver training, purity of body</w:t>
      </w:r>
      <w:r>
        <w:rPr>
          <w:rFonts w:ascii="NexusSansOT" w:hAnsi="NexusSansOT" w:cs="NexusSansOT"/>
          <w:sz w:val="20"/>
          <w:szCs w:val="20"/>
          <w:lang w:val="en-US"/>
        </w:rPr>
        <w:t xml:space="preserve">, still mind, slow fall 30 ft., </w:t>
      </w:r>
      <w:r w:rsidRPr="00A609CD">
        <w:rPr>
          <w:rFonts w:ascii="NexusSansOT" w:hAnsi="NexusSansOT" w:cs="NexusSansOT"/>
          <w:sz w:val="20"/>
          <w:szCs w:val="20"/>
          <w:lang w:val="en-US"/>
        </w:rPr>
        <w:t>wholeness of body</w:t>
      </w:r>
    </w:p>
    <w:p w:rsidR="00A609CD" w:rsidRDefault="00A609CD" w:rsidP="00A609CD">
      <w:pPr>
        <w:autoSpaceDE w:val="0"/>
        <w:autoSpaceDN w:val="0"/>
        <w:adjustRightInd w:val="0"/>
        <w:spacing w:after="0" w:line="240" w:lineRule="auto"/>
        <w:rPr>
          <w:rFonts w:ascii="NexusSansOT" w:hAnsi="NexusSansOT" w:cs="NexusSansOT"/>
          <w:sz w:val="20"/>
          <w:szCs w:val="20"/>
          <w:lang w:val="en-US"/>
        </w:rPr>
      </w:pPr>
      <w:r w:rsidRPr="00A609CD">
        <w:rPr>
          <w:rFonts w:ascii="NexusSansOT-Bold" w:hAnsi="NexusSansOT-Bold" w:cs="NexusSansOT-Bold"/>
          <w:b/>
          <w:bCs/>
          <w:sz w:val="20"/>
          <w:szCs w:val="20"/>
          <w:lang w:val="en-US"/>
        </w:rPr>
        <w:t xml:space="preserve">Combat Gear </w:t>
      </w:r>
      <w:r w:rsidRPr="00A609CD">
        <w:rPr>
          <w:rFonts w:ascii="NexusSansOT-Italic" w:hAnsi="NexusSansOT-Italic" w:cs="NexusSansOT-Italic"/>
          <w:i/>
          <w:iCs/>
          <w:sz w:val="20"/>
          <w:szCs w:val="20"/>
          <w:lang w:val="en-US"/>
        </w:rPr>
        <w:t>potion of fly</w:t>
      </w:r>
      <w:r w:rsidRPr="00A609CD">
        <w:rPr>
          <w:rFonts w:ascii="NexusSansOT" w:hAnsi="NexusSansOT" w:cs="NexusSansOT"/>
          <w:sz w:val="20"/>
          <w:szCs w:val="20"/>
          <w:lang w:val="en-US"/>
        </w:rPr>
        <w:t xml:space="preserve">, </w:t>
      </w:r>
      <w:r w:rsidRPr="00A609CD">
        <w:rPr>
          <w:rFonts w:ascii="NexusSansOT-Italic" w:hAnsi="NexusSansOT-Italic" w:cs="NexusSansOT-Italic"/>
          <w:i/>
          <w:iCs/>
          <w:sz w:val="20"/>
          <w:szCs w:val="20"/>
          <w:lang w:val="en-US"/>
        </w:rPr>
        <w:t>potion of owl’s wisdom</w:t>
      </w:r>
      <w:r w:rsidRPr="00A609CD">
        <w:rPr>
          <w:rFonts w:ascii="NexusSansOT" w:hAnsi="NexusSansOT" w:cs="NexusSansOT"/>
          <w:sz w:val="20"/>
          <w:szCs w:val="20"/>
          <w:lang w:val="en-US"/>
        </w:rPr>
        <w:t xml:space="preserve">; </w:t>
      </w:r>
    </w:p>
    <w:p w:rsidR="00A609CD" w:rsidRDefault="00A609CD" w:rsidP="00A609CD">
      <w:pPr>
        <w:autoSpaceDE w:val="0"/>
        <w:autoSpaceDN w:val="0"/>
        <w:adjustRightInd w:val="0"/>
        <w:spacing w:after="0" w:line="240" w:lineRule="auto"/>
        <w:rPr>
          <w:rFonts w:ascii="NexusSansOT" w:hAnsi="NexusSansOT" w:cs="NexusSansOT"/>
          <w:sz w:val="20"/>
          <w:szCs w:val="20"/>
          <w:lang w:val="en-US"/>
        </w:rPr>
      </w:pPr>
      <w:r>
        <w:rPr>
          <w:rFonts w:ascii="NexusSansOT-Bold" w:hAnsi="NexusSansOT-Bold" w:cs="NexusSansOT-Bold"/>
          <w:b/>
          <w:bCs/>
          <w:sz w:val="20"/>
          <w:szCs w:val="20"/>
          <w:lang w:val="en-US"/>
        </w:rPr>
        <w:t xml:space="preserve">Other Gear </w:t>
      </w:r>
      <w:r w:rsidRPr="00A609CD">
        <w:rPr>
          <w:rFonts w:ascii="NexusSansOT" w:hAnsi="NexusSansOT" w:cs="NexusSansOT"/>
          <w:sz w:val="20"/>
          <w:szCs w:val="20"/>
          <w:lang w:val="en-US"/>
        </w:rPr>
        <w:t>masterwork shuriken (10), monastic robes</w:t>
      </w:r>
    </w:p>
    <w:p w:rsidR="0093141F" w:rsidRDefault="0093141F" w:rsidP="00A609CD">
      <w:pPr>
        <w:autoSpaceDE w:val="0"/>
        <w:autoSpaceDN w:val="0"/>
        <w:adjustRightInd w:val="0"/>
        <w:spacing w:after="0" w:line="240" w:lineRule="auto"/>
        <w:rPr>
          <w:rFonts w:ascii="NexusSansOT" w:hAnsi="NexusSansOT" w:cs="NexusSansOT"/>
          <w:sz w:val="20"/>
          <w:szCs w:val="20"/>
          <w:lang w:val="en-US"/>
        </w:rPr>
      </w:pPr>
    </w:p>
    <w:p w:rsidR="0093141F" w:rsidRDefault="0093141F" w:rsidP="00A609CD">
      <w:pPr>
        <w:autoSpaceDE w:val="0"/>
        <w:autoSpaceDN w:val="0"/>
        <w:adjustRightInd w:val="0"/>
        <w:spacing w:after="0" w:line="240" w:lineRule="auto"/>
        <w:rPr>
          <w:rFonts w:ascii="NexusSansOT" w:hAnsi="NexusSansOT" w:cs="NexusSansOT"/>
          <w:sz w:val="20"/>
          <w:szCs w:val="20"/>
          <w:lang w:val="en-US"/>
        </w:rPr>
      </w:pPr>
    </w:p>
    <w:p w:rsidR="0093141F" w:rsidRDefault="0093141F" w:rsidP="00A609CD">
      <w:pPr>
        <w:autoSpaceDE w:val="0"/>
        <w:autoSpaceDN w:val="0"/>
        <w:adjustRightInd w:val="0"/>
        <w:spacing w:after="0" w:line="240" w:lineRule="auto"/>
        <w:rPr>
          <w:rFonts w:ascii="NexusSansOT" w:hAnsi="NexusSansOT" w:cs="NexusSansOT"/>
          <w:sz w:val="20"/>
          <w:szCs w:val="20"/>
          <w:lang w:val="en-US"/>
        </w:rPr>
      </w:pPr>
    </w:p>
    <w:p w:rsidR="0093141F" w:rsidRDefault="0093141F" w:rsidP="00A609CD">
      <w:pPr>
        <w:autoSpaceDE w:val="0"/>
        <w:autoSpaceDN w:val="0"/>
        <w:adjustRightInd w:val="0"/>
        <w:spacing w:after="0" w:line="240" w:lineRule="auto"/>
        <w:rPr>
          <w:rFonts w:ascii="NexusSansOT" w:hAnsi="NexusSansOT" w:cs="NexusSansOT"/>
          <w:sz w:val="20"/>
          <w:szCs w:val="20"/>
          <w:lang w:val="en-US"/>
        </w:rPr>
      </w:pPr>
    </w:p>
    <w:p w:rsidR="0093141F" w:rsidRDefault="0093141F" w:rsidP="00A609CD">
      <w:pPr>
        <w:autoSpaceDE w:val="0"/>
        <w:autoSpaceDN w:val="0"/>
        <w:adjustRightInd w:val="0"/>
        <w:spacing w:after="0" w:line="240" w:lineRule="auto"/>
        <w:rPr>
          <w:rFonts w:ascii="NexusSansOT" w:hAnsi="NexusSansOT" w:cs="NexusSansOT"/>
          <w:sz w:val="20"/>
          <w:szCs w:val="20"/>
          <w:lang w:val="en-US"/>
        </w:rPr>
      </w:pPr>
    </w:p>
    <w:p w:rsidR="0093141F" w:rsidRDefault="0093141F" w:rsidP="00A609CD">
      <w:pPr>
        <w:autoSpaceDE w:val="0"/>
        <w:autoSpaceDN w:val="0"/>
        <w:adjustRightInd w:val="0"/>
        <w:spacing w:after="0" w:line="240" w:lineRule="auto"/>
        <w:rPr>
          <w:rFonts w:ascii="NexusSansOT" w:hAnsi="NexusSansOT" w:cs="NexusSansOT"/>
          <w:sz w:val="20"/>
          <w:szCs w:val="20"/>
          <w:lang w:val="en-US"/>
        </w:rPr>
      </w:pPr>
    </w:p>
    <w:p w:rsidR="0093141F" w:rsidRDefault="0093141F" w:rsidP="00A609CD">
      <w:pPr>
        <w:autoSpaceDE w:val="0"/>
        <w:autoSpaceDN w:val="0"/>
        <w:adjustRightInd w:val="0"/>
        <w:spacing w:after="0" w:line="240" w:lineRule="auto"/>
        <w:rPr>
          <w:rFonts w:ascii="NexusSansOT" w:hAnsi="NexusSansOT" w:cs="NexusSansOT"/>
          <w:sz w:val="20"/>
          <w:szCs w:val="20"/>
          <w:lang w:val="en-US"/>
        </w:rPr>
      </w:pPr>
    </w:p>
    <w:p w:rsidR="0093141F" w:rsidRDefault="0093141F" w:rsidP="00A609CD">
      <w:pPr>
        <w:autoSpaceDE w:val="0"/>
        <w:autoSpaceDN w:val="0"/>
        <w:adjustRightInd w:val="0"/>
        <w:spacing w:after="0" w:line="240" w:lineRule="auto"/>
        <w:rPr>
          <w:rFonts w:ascii="NexusSansOT" w:hAnsi="NexusSansOT" w:cs="NexusSansOT"/>
          <w:sz w:val="20"/>
          <w:szCs w:val="20"/>
          <w:lang w:val="en-US"/>
        </w:rPr>
      </w:pPr>
    </w:p>
    <w:p w:rsidR="0093141F" w:rsidRDefault="0093141F" w:rsidP="00A609CD">
      <w:pPr>
        <w:autoSpaceDE w:val="0"/>
        <w:autoSpaceDN w:val="0"/>
        <w:adjustRightInd w:val="0"/>
        <w:spacing w:after="0" w:line="240" w:lineRule="auto"/>
        <w:rPr>
          <w:rFonts w:ascii="NexusSansOT" w:hAnsi="NexusSansOT" w:cs="NexusSansOT"/>
          <w:sz w:val="20"/>
          <w:szCs w:val="20"/>
          <w:lang w:val="en-US"/>
        </w:rPr>
      </w:pPr>
    </w:p>
    <w:p w:rsidR="0093141F" w:rsidRDefault="0093141F" w:rsidP="00A609CD">
      <w:pPr>
        <w:autoSpaceDE w:val="0"/>
        <w:autoSpaceDN w:val="0"/>
        <w:adjustRightInd w:val="0"/>
        <w:spacing w:after="0" w:line="240" w:lineRule="auto"/>
        <w:rPr>
          <w:rFonts w:ascii="NexusSansOT" w:hAnsi="NexusSansOT" w:cs="NexusSansOT"/>
          <w:sz w:val="20"/>
          <w:szCs w:val="20"/>
          <w:lang w:val="en-US"/>
        </w:rPr>
      </w:pPr>
    </w:p>
    <w:p w:rsidR="0093141F" w:rsidRDefault="0093141F" w:rsidP="00A609CD">
      <w:pPr>
        <w:autoSpaceDE w:val="0"/>
        <w:autoSpaceDN w:val="0"/>
        <w:adjustRightInd w:val="0"/>
        <w:spacing w:after="0" w:line="240" w:lineRule="auto"/>
        <w:rPr>
          <w:rFonts w:ascii="NexusSansOT" w:hAnsi="NexusSansOT" w:cs="NexusSansOT"/>
          <w:sz w:val="20"/>
          <w:szCs w:val="20"/>
          <w:lang w:val="en-US"/>
        </w:rPr>
      </w:pPr>
    </w:p>
    <w:p w:rsidR="0093141F" w:rsidRDefault="0093141F" w:rsidP="00A609CD">
      <w:pPr>
        <w:autoSpaceDE w:val="0"/>
        <w:autoSpaceDN w:val="0"/>
        <w:adjustRightInd w:val="0"/>
        <w:spacing w:after="0" w:line="240" w:lineRule="auto"/>
        <w:rPr>
          <w:rFonts w:ascii="NexusSansOT" w:hAnsi="NexusSansOT" w:cs="NexusSansOT"/>
          <w:sz w:val="20"/>
          <w:szCs w:val="20"/>
          <w:lang w:val="en-US"/>
        </w:rPr>
      </w:pPr>
    </w:p>
    <w:p w:rsidR="0093141F" w:rsidRDefault="0093141F" w:rsidP="00A609CD">
      <w:pPr>
        <w:autoSpaceDE w:val="0"/>
        <w:autoSpaceDN w:val="0"/>
        <w:adjustRightInd w:val="0"/>
        <w:spacing w:after="0" w:line="240" w:lineRule="auto"/>
        <w:rPr>
          <w:rFonts w:ascii="NexusSansOT" w:hAnsi="NexusSansOT" w:cs="NexusSansOT"/>
          <w:sz w:val="20"/>
          <w:szCs w:val="20"/>
          <w:lang w:val="en-US"/>
        </w:rPr>
      </w:pPr>
    </w:p>
    <w:p w:rsidR="0093141F" w:rsidRDefault="0093141F" w:rsidP="00A609CD">
      <w:pPr>
        <w:autoSpaceDE w:val="0"/>
        <w:autoSpaceDN w:val="0"/>
        <w:adjustRightInd w:val="0"/>
        <w:spacing w:after="0" w:line="240" w:lineRule="auto"/>
        <w:rPr>
          <w:rFonts w:ascii="NexusSansOT" w:hAnsi="NexusSansOT" w:cs="NexusSansOT"/>
          <w:sz w:val="20"/>
          <w:szCs w:val="20"/>
          <w:lang w:val="en-US"/>
        </w:rPr>
      </w:pPr>
    </w:p>
    <w:p w:rsidR="004A3DD9" w:rsidRPr="004A3DD9" w:rsidRDefault="004A3DD9" w:rsidP="007320B4">
      <w:pPr>
        <w:pStyle w:val="stat-block-title"/>
        <w:shd w:val="clear" w:color="auto" w:fill="000000"/>
        <w:spacing w:before="375" w:beforeAutospacing="0" w:after="75" w:afterAutospacing="0"/>
        <w:rPr>
          <w:rFonts w:ascii="Arial" w:hAnsi="Arial" w:cs="Arial"/>
          <w:b/>
          <w:bCs/>
          <w:caps/>
          <w:color w:val="FFFFFF"/>
          <w:spacing w:val="15"/>
          <w:lang w:val="en-US"/>
        </w:rPr>
      </w:pPr>
      <w:r w:rsidRPr="004A3DD9">
        <w:rPr>
          <w:rFonts w:ascii="Arial" w:hAnsi="Arial" w:cs="Arial"/>
          <w:b/>
          <w:bCs/>
          <w:caps/>
          <w:color w:val="FFFFFF"/>
          <w:spacing w:val="15"/>
          <w:lang w:val="en-US"/>
        </w:rPr>
        <w:lastRenderedPageBreak/>
        <w:t>PURPLE WORM</w:t>
      </w:r>
      <w:r w:rsidR="007320B4">
        <w:rPr>
          <w:rFonts w:ascii="Arial" w:hAnsi="Arial" w:cs="Arial"/>
          <w:b/>
          <w:bCs/>
          <w:caps/>
          <w:color w:val="FFFFFF"/>
          <w:spacing w:val="15"/>
          <w:lang w:val="en-US"/>
        </w:rPr>
        <w:t xml:space="preserve"> </w:t>
      </w:r>
      <w:r w:rsidRPr="004A3DD9">
        <w:rPr>
          <w:rStyle w:val="stat-block-cr"/>
          <w:rFonts w:ascii="Arial" w:hAnsi="Arial" w:cs="Arial"/>
          <w:b/>
          <w:bCs/>
          <w:caps/>
          <w:color w:val="FFFFFF"/>
          <w:spacing w:val="15"/>
          <w:lang w:val="en-US"/>
        </w:rPr>
        <w:t>CR 12</w:t>
      </w:r>
    </w:p>
    <w:p w:rsidR="004A3DD9" w:rsidRPr="004A3DD9" w:rsidRDefault="004A3DD9" w:rsidP="007320B4">
      <w:pPr>
        <w:pStyle w:val="stat-block-1"/>
        <w:spacing w:before="75" w:beforeAutospacing="0" w:after="75" w:afterAutospacing="0"/>
        <w:rPr>
          <w:rFonts w:ascii="Arial" w:hAnsi="Arial" w:cs="Arial"/>
          <w:color w:val="000000"/>
          <w:sz w:val="20"/>
          <w:szCs w:val="20"/>
          <w:lang w:val="en-US"/>
        </w:rPr>
      </w:pPr>
      <w:r w:rsidRPr="004A3DD9">
        <w:rPr>
          <w:rFonts w:ascii="Arial" w:hAnsi="Arial" w:cs="Arial"/>
          <w:color w:val="000000"/>
          <w:sz w:val="20"/>
          <w:szCs w:val="20"/>
          <w:lang w:val="en-US"/>
        </w:rPr>
        <w:t>N Gargantuan</w:t>
      </w:r>
      <w:r w:rsidRPr="004A3DD9">
        <w:rPr>
          <w:rStyle w:val="apple-converted-space"/>
          <w:rFonts w:ascii="Arial" w:hAnsi="Arial" w:cs="Arial"/>
          <w:color w:val="000000"/>
          <w:sz w:val="20"/>
          <w:szCs w:val="20"/>
          <w:lang w:val="en-US"/>
        </w:rPr>
        <w:t> </w:t>
      </w:r>
      <w:hyperlink r:id="rId4" w:anchor="magical-beast" w:history="1">
        <w:r w:rsidRPr="004A3DD9">
          <w:rPr>
            <w:rStyle w:val="Hyperlink"/>
            <w:rFonts w:ascii="Arial" w:hAnsi="Arial" w:cs="Arial"/>
            <w:color w:val="33337C"/>
            <w:sz w:val="20"/>
            <w:szCs w:val="20"/>
            <w:u w:val="none"/>
            <w:lang w:val="en-US"/>
          </w:rPr>
          <w:t>magical beast</w:t>
        </w:r>
      </w:hyperlink>
    </w:p>
    <w:p w:rsidR="004A3DD9" w:rsidRPr="004A3DD9" w:rsidRDefault="004A3DD9" w:rsidP="007320B4">
      <w:pPr>
        <w:pStyle w:val="stat-block-1"/>
        <w:spacing w:before="75" w:beforeAutospacing="0" w:after="75" w:afterAutospacing="0"/>
        <w:rPr>
          <w:rFonts w:ascii="Arial" w:hAnsi="Arial" w:cs="Arial"/>
          <w:color w:val="000000"/>
          <w:sz w:val="20"/>
          <w:szCs w:val="20"/>
          <w:lang w:val="en-US"/>
        </w:rPr>
      </w:pPr>
      <w:proofErr w:type="spellStart"/>
      <w:r w:rsidRPr="004A3DD9">
        <w:rPr>
          <w:rFonts w:ascii="Arial" w:hAnsi="Arial" w:cs="Arial"/>
          <w:b/>
          <w:bCs/>
          <w:color w:val="000000"/>
          <w:sz w:val="20"/>
          <w:szCs w:val="20"/>
          <w:lang w:val="en-US"/>
        </w:rPr>
        <w:t>Init</w:t>
      </w:r>
      <w:proofErr w:type="spellEnd"/>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–2;</w:t>
      </w:r>
      <w:r w:rsidRPr="004A3DD9">
        <w:rPr>
          <w:rStyle w:val="apple-converted-space"/>
          <w:rFonts w:ascii="Arial" w:hAnsi="Arial" w:cs="Arial"/>
          <w:color w:val="000000"/>
          <w:sz w:val="20"/>
          <w:szCs w:val="20"/>
          <w:lang w:val="en-US"/>
        </w:rPr>
        <w:t> </w:t>
      </w:r>
      <w:r w:rsidRPr="004A3DD9">
        <w:rPr>
          <w:rFonts w:ascii="Arial" w:hAnsi="Arial" w:cs="Arial"/>
          <w:b/>
          <w:bCs/>
          <w:color w:val="000000"/>
          <w:sz w:val="20"/>
          <w:szCs w:val="20"/>
          <w:lang w:val="en-US"/>
        </w:rPr>
        <w:t>Senses</w:t>
      </w:r>
      <w:r w:rsidRPr="004A3DD9">
        <w:rPr>
          <w:rStyle w:val="apple-converted-space"/>
          <w:rFonts w:ascii="Arial" w:hAnsi="Arial" w:cs="Arial"/>
          <w:color w:val="000000"/>
          <w:sz w:val="20"/>
          <w:szCs w:val="20"/>
          <w:lang w:val="en-US"/>
        </w:rPr>
        <w:t> </w:t>
      </w:r>
      <w:proofErr w:type="spellStart"/>
      <w:r w:rsidRPr="004A3DD9">
        <w:rPr>
          <w:rFonts w:ascii="Arial" w:hAnsi="Arial" w:cs="Arial"/>
          <w:color w:val="000000"/>
          <w:sz w:val="20"/>
          <w:szCs w:val="20"/>
          <w:lang w:val="en-US"/>
        </w:rPr>
        <w:t>darkvision</w:t>
      </w:r>
      <w:proofErr w:type="spellEnd"/>
      <w:r w:rsidRPr="004A3DD9">
        <w:rPr>
          <w:rFonts w:ascii="Arial" w:hAnsi="Arial" w:cs="Arial"/>
          <w:color w:val="000000"/>
          <w:sz w:val="20"/>
          <w:szCs w:val="20"/>
          <w:lang w:val="en-US"/>
        </w:rPr>
        <w:t xml:space="preserve"> 60 ft., </w:t>
      </w:r>
      <w:proofErr w:type="spellStart"/>
      <w:r w:rsidRPr="004A3DD9">
        <w:rPr>
          <w:rFonts w:ascii="Arial" w:hAnsi="Arial" w:cs="Arial"/>
          <w:color w:val="000000"/>
          <w:sz w:val="20"/>
          <w:szCs w:val="20"/>
          <w:lang w:val="en-US"/>
        </w:rPr>
        <w:t>tremorsense</w:t>
      </w:r>
      <w:proofErr w:type="spellEnd"/>
      <w:r w:rsidRPr="004A3DD9">
        <w:rPr>
          <w:rFonts w:ascii="Arial" w:hAnsi="Arial" w:cs="Arial"/>
          <w:color w:val="000000"/>
          <w:sz w:val="20"/>
          <w:szCs w:val="20"/>
          <w:lang w:val="en-US"/>
        </w:rPr>
        <w:t xml:space="preserve"> 60 ft.;</w:t>
      </w:r>
      <w:r w:rsidRPr="004A3DD9">
        <w:rPr>
          <w:rStyle w:val="apple-converted-space"/>
          <w:rFonts w:ascii="Arial" w:hAnsi="Arial" w:cs="Arial"/>
          <w:color w:val="000000"/>
          <w:sz w:val="20"/>
          <w:szCs w:val="20"/>
          <w:lang w:val="en-US"/>
        </w:rPr>
        <w:t> </w:t>
      </w:r>
      <w:hyperlink r:id="rId5" w:anchor="perception" w:history="1">
        <w:r w:rsidRPr="004A3DD9">
          <w:rPr>
            <w:rStyle w:val="Hyperlink"/>
            <w:rFonts w:ascii="Arial" w:hAnsi="Arial" w:cs="Arial"/>
            <w:color w:val="33337C"/>
            <w:sz w:val="20"/>
            <w:szCs w:val="20"/>
            <w:u w:val="none"/>
            <w:lang w:val="en-US"/>
          </w:rPr>
          <w:t>Perception</w:t>
        </w:r>
      </w:hyperlink>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+18</w:t>
      </w:r>
    </w:p>
    <w:p w:rsidR="004A3DD9" w:rsidRPr="004A3DD9" w:rsidRDefault="004A3DD9" w:rsidP="007320B4">
      <w:pPr>
        <w:pStyle w:val="stat-block-breaker"/>
        <w:pBdr>
          <w:top w:val="single" w:sz="6" w:space="0" w:color="000000"/>
          <w:bottom w:val="single" w:sz="6" w:space="0" w:color="000000"/>
        </w:pBdr>
        <w:spacing w:before="120" w:beforeAutospacing="0" w:after="120" w:afterAutospacing="0"/>
        <w:rPr>
          <w:rFonts w:ascii="Arial" w:hAnsi="Arial" w:cs="Arial"/>
          <w:caps/>
          <w:color w:val="000000"/>
          <w:lang w:val="en-US"/>
        </w:rPr>
      </w:pPr>
      <w:r w:rsidRPr="004A3DD9">
        <w:rPr>
          <w:rFonts w:ascii="Arial" w:hAnsi="Arial" w:cs="Arial"/>
          <w:caps/>
          <w:color w:val="000000"/>
          <w:lang w:val="en-US"/>
        </w:rPr>
        <w:t>DEFENSE</w:t>
      </w:r>
    </w:p>
    <w:p w:rsidR="004A3DD9" w:rsidRPr="004A3DD9" w:rsidRDefault="004A3DD9" w:rsidP="007320B4">
      <w:pPr>
        <w:pStyle w:val="stat-block-1"/>
        <w:spacing w:before="75" w:beforeAutospacing="0" w:after="75" w:afterAutospacing="0"/>
        <w:rPr>
          <w:rFonts w:ascii="Arial" w:hAnsi="Arial" w:cs="Arial"/>
          <w:color w:val="000000"/>
          <w:sz w:val="20"/>
          <w:szCs w:val="20"/>
          <w:lang w:val="en-US"/>
        </w:rPr>
      </w:pPr>
      <w:r w:rsidRPr="004A3DD9">
        <w:rPr>
          <w:rFonts w:ascii="Arial" w:hAnsi="Arial" w:cs="Arial"/>
          <w:b/>
          <w:bCs/>
          <w:color w:val="000000"/>
          <w:sz w:val="20"/>
          <w:szCs w:val="20"/>
          <w:lang w:val="en-US"/>
        </w:rPr>
        <w:t>AC</w:t>
      </w:r>
      <w:r w:rsidRPr="004A3DD9">
        <w:rPr>
          <w:rStyle w:val="apple-converted-space"/>
          <w:rFonts w:ascii="Arial" w:hAnsi="Arial" w:cs="Arial"/>
          <w:b/>
          <w:bCs/>
          <w:color w:val="000000"/>
          <w:sz w:val="20"/>
          <w:szCs w:val="20"/>
          <w:lang w:val="en-US"/>
        </w:rPr>
        <w:t> </w:t>
      </w:r>
      <w:r w:rsidRPr="004A3DD9">
        <w:rPr>
          <w:rFonts w:ascii="Arial" w:hAnsi="Arial" w:cs="Arial"/>
          <w:color w:val="000000"/>
          <w:sz w:val="20"/>
          <w:szCs w:val="20"/>
          <w:lang w:val="en-US"/>
        </w:rPr>
        <w:t xml:space="preserve">26, touch 4, flat-footed 26 (–2 </w:t>
      </w:r>
      <w:proofErr w:type="spellStart"/>
      <w:r w:rsidRPr="004A3DD9">
        <w:rPr>
          <w:rFonts w:ascii="Arial" w:hAnsi="Arial" w:cs="Arial"/>
          <w:color w:val="000000"/>
          <w:sz w:val="20"/>
          <w:szCs w:val="20"/>
          <w:lang w:val="en-US"/>
        </w:rPr>
        <w:t>Dex</w:t>
      </w:r>
      <w:proofErr w:type="spellEnd"/>
      <w:r w:rsidRPr="004A3DD9">
        <w:rPr>
          <w:rFonts w:ascii="Arial" w:hAnsi="Arial" w:cs="Arial"/>
          <w:color w:val="000000"/>
          <w:sz w:val="20"/>
          <w:szCs w:val="20"/>
          <w:lang w:val="en-US"/>
        </w:rPr>
        <w:t>, +22 natural, –4 size)</w:t>
      </w:r>
    </w:p>
    <w:p w:rsidR="004A3DD9" w:rsidRPr="004A3DD9" w:rsidRDefault="004A3DD9" w:rsidP="007320B4">
      <w:pPr>
        <w:pStyle w:val="stat-block-1"/>
        <w:spacing w:before="75" w:beforeAutospacing="0" w:after="75" w:afterAutospacing="0"/>
        <w:rPr>
          <w:rFonts w:ascii="Arial" w:hAnsi="Arial" w:cs="Arial"/>
          <w:color w:val="000000"/>
          <w:sz w:val="20"/>
          <w:szCs w:val="20"/>
          <w:lang w:val="en-US"/>
        </w:rPr>
      </w:pPr>
      <w:proofErr w:type="spellStart"/>
      <w:r w:rsidRPr="004A3DD9">
        <w:rPr>
          <w:rFonts w:ascii="Arial" w:hAnsi="Arial" w:cs="Arial"/>
          <w:b/>
          <w:bCs/>
          <w:color w:val="000000"/>
          <w:sz w:val="20"/>
          <w:szCs w:val="20"/>
          <w:lang w:val="en-US"/>
        </w:rPr>
        <w:t>hp</w:t>
      </w:r>
      <w:proofErr w:type="spellEnd"/>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200 (16d10+112)</w:t>
      </w:r>
    </w:p>
    <w:p w:rsidR="004A3DD9" w:rsidRPr="004A3DD9" w:rsidRDefault="004A3DD9" w:rsidP="007320B4">
      <w:pPr>
        <w:pStyle w:val="stat-block-1"/>
        <w:spacing w:before="75" w:beforeAutospacing="0" w:after="75" w:afterAutospacing="0"/>
        <w:rPr>
          <w:rFonts w:ascii="Arial" w:hAnsi="Arial" w:cs="Arial"/>
          <w:color w:val="000000"/>
          <w:sz w:val="20"/>
          <w:szCs w:val="20"/>
          <w:lang w:val="en-US"/>
        </w:rPr>
      </w:pPr>
      <w:r w:rsidRPr="004A3DD9">
        <w:rPr>
          <w:rFonts w:ascii="Arial" w:hAnsi="Arial" w:cs="Arial"/>
          <w:b/>
          <w:bCs/>
          <w:color w:val="000000"/>
          <w:sz w:val="20"/>
          <w:szCs w:val="20"/>
          <w:lang w:val="en-US"/>
        </w:rPr>
        <w:t>Fort</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+17,</w:t>
      </w:r>
      <w:r w:rsidRPr="004A3DD9">
        <w:rPr>
          <w:rStyle w:val="apple-converted-space"/>
          <w:rFonts w:ascii="Arial" w:hAnsi="Arial" w:cs="Arial"/>
          <w:color w:val="000000"/>
          <w:sz w:val="20"/>
          <w:szCs w:val="20"/>
          <w:lang w:val="en-US"/>
        </w:rPr>
        <w:t> </w:t>
      </w:r>
      <w:r w:rsidRPr="004A3DD9">
        <w:rPr>
          <w:rFonts w:ascii="Arial" w:hAnsi="Arial" w:cs="Arial"/>
          <w:b/>
          <w:bCs/>
          <w:color w:val="000000"/>
          <w:sz w:val="20"/>
          <w:szCs w:val="20"/>
          <w:lang w:val="en-US"/>
        </w:rPr>
        <w:t>Ref</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+8,</w:t>
      </w:r>
      <w:r w:rsidRPr="004A3DD9">
        <w:rPr>
          <w:rStyle w:val="apple-converted-space"/>
          <w:rFonts w:ascii="Arial" w:hAnsi="Arial" w:cs="Arial"/>
          <w:color w:val="000000"/>
          <w:sz w:val="20"/>
          <w:szCs w:val="20"/>
          <w:lang w:val="en-US"/>
        </w:rPr>
        <w:t> </w:t>
      </w:r>
      <w:r w:rsidRPr="004A3DD9">
        <w:rPr>
          <w:rFonts w:ascii="Arial" w:hAnsi="Arial" w:cs="Arial"/>
          <w:b/>
          <w:bCs/>
          <w:color w:val="000000"/>
          <w:sz w:val="20"/>
          <w:szCs w:val="20"/>
          <w:lang w:val="en-US"/>
        </w:rPr>
        <w:t>Will</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+4</w:t>
      </w:r>
    </w:p>
    <w:p w:rsidR="004A3DD9" w:rsidRPr="004A3DD9" w:rsidRDefault="004A3DD9" w:rsidP="007320B4">
      <w:pPr>
        <w:pStyle w:val="stat-block-breaker"/>
        <w:pBdr>
          <w:top w:val="single" w:sz="6" w:space="0" w:color="000000"/>
          <w:bottom w:val="single" w:sz="6" w:space="0" w:color="000000"/>
        </w:pBdr>
        <w:spacing w:before="120" w:beforeAutospacing="0" w:after="120" w:afterAutospacing="0"/>
        <w:rPr>
          <w:rFonts w:ascii="Arial" w:hAnsi="Arial" w:cs="Arial"/>
          <w:caps/>
          <w:color w:val="000000"/>
          <w:lang w:val="en-US"/>
        </w:rPr>
      </w:pPr>
      <w:r w:rsidRPr="004A3DD9">
        <w:rPr>
          <w:rFonts w:ascii="Arial" w:hAnsi="Arial" w:cs="Arial"/>
          <w:caps/>
          <w:color w:val="000000"/>
          <w:lang w:val="en-US"/>
        </w:rPr>
        <w:t>OFFENSE</w:t>
      </w:r>
    </w:p>
    <w:p w:rsidR="004A3DD9" w:rsidRPr="004A3DD9" w:rsidRDefault="004A3DD9" w:rsidP="007320B4">
      <w:pPr>
        <w:pStyle w:val="stat-block-1"/>
        <w:spacing w:before="75" w:beforeAutospacing="0" w:after="75" w:afterAutospacing="0"/>
        <w:rPr>
          <w:rFonts w:ascii="Arial" w:hAnsi="Arial" w:cs="Arial"/>
          <w:color w:val="000000"/>
          <w:sz w:val="20"/>
          <w:szCs w:val="20"/>
          <w:lang w:val="en-US"/>
        </w:rPr>
      </w:pPr>
      <w:r w:rsidRPr="004A3DD9">
        <w:rPr>
          <w:rFonts w:ascii="Arial" w:hAnsi="Arial" w:cs="Arial"/>
          <w:b/>
          <w:bCs/>
          <w:color w:val="000000"/>
          <w:sz w:val="20"/>
          <w:szCs w:val="20"/>
          <w:lang w:val="en-US"/>
        </w:rPr>
        <w:t>Speed</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20 ft., burrow 20 ft., swim 10 ft.</w:t>
      </w:r>
    </w:p>
    <w:p w:rsidR="004A3DD9" w:rsidRPr="004A3DD9" w:rsidRDefault="004A3DD9" w:rsidP="007320B4">
      <w:pPr>
        <w:pStyle w:val="stat-block-1"/>
        <w:spacing w:before="75" w:beforeAutospacing="0" w:after="75" w:afterAutospacing="0"/>
        <w:rPr>
          <w:rFonts w:ascii="Arial" w:hAnsi="Arial" w:cs="Arial"/>
          <w:color w:val="000000"/>
          <w:sz w:val="20"/>
          <w:szCs w:val="20"/>
          <w:lang w:val="en-US"/>
        </w:rPr>
      </w:pPr>
      <w:r w:rsidRPr="004A3DD9">
        <w:rPr>
          <w:rFonts w:ascii="Arial" w:hAnsi="Arial" w:cs="Arial"/>
          <w:b/>
          <w:bCs/>
          <w:color w:val="000000"/>
          <w:sz w:val="20"/>
          <w:szCs w:val="20"/>
          <w:lang w:val="en-US"/>
        </w:rPr>
        <w:t>Melee</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bite +25 (4d8+12/19–20 plus</w:t>
      </w:r>
      <w:r w:rsidRPr="004A3DD9">
        <w:rPr>
          <w:rStyle w:val="apple-converted-space"/>
          <w:rFonts w:ascii="Arial" w:hAnsi="Arial" w:cs="Arial"/>
          <w:color w:val="000000"/>
          <w:sz w:val="20"/>
          <w:szCs w:val="20"/>
          <w:lang w:val="en-US"/>
        </w:rPr>
        <w:t> </w:t>
      </w:r>
      <w:hyperlink r:id="rId6" w:anchor="grab" w:history="1">
        <w:r w:rsidRPr="004A3DD9">
          <w:rPr>
            <w:rStyle w:val="Hyperlink"/>
            <w:rFonts w:ascii="Arial" w:hAnsi="Arial" w:cs="Arial"/>
            <w:color w:val="33337C"/>
            <w:sz w:val="20"/>
            <w:szCs w:val="20"/>
            <w:u w:val="none"/>
            <w:lang w:val="en-US"/>
          </w:rPr>
          <w:t>grab</w:t>
        </w:r>
      </w:hyperlink>
      <w:r w:rsidRPr="004A3DD9">
        <w:rPr>
          <w:rFonts w:ascii="Arial" w:hAnsi="Arial" w:cs="Arial"/>
          <w:color w:val="000000"/>
          <w:sz w:val="20"/>
          <w:szCs w:val="20"/>
          <w:lang w:val="en-US"/>
        </w:rPr>
        <w:t>), sting +25 (2d8+12 plus</w:t>
      </w:r>
      <w:r w:rsidRPr="004A3DD9">
        <w:rPr>
          <w:rStyle w:val="apple-converted-space"/>
          <w:rFonts w:ascii="Arial" w:hAnsi="Arial" w:cs="Arial"/>
          <w:color w:val="000000"/>
          <w:sz w:val="20"/>
          <w:szCs w:val="20"/>
          <w:lang w:val="en-US"/>
        </w:rPr>
        <w:t> </w:t>
      </w:r>
      <w:hyperlink r:id="rId7" w:anchor="poison" w:history="1">
        <w:r w:rsidRPr="004A3DD9">
          <w:rPr>
            <w:rStyle w:val="Hyperlink"/>
            <w:rFonts w:ascii="Arial" w:hAnsi="Arial" w:cs="Arial"/>
            <w:color w:val="33337C"/>
            <w:sz w:val="20"/>
            <w:szCs w:val="20"/>
            <w:u w:val="none"/>
            <w:lang w:val="en-US"/>
          </w:rPr>
          <w:t>poison</w:t>
        </w:r>
      </w:hyperlink>
      <w:r w:rsidRPr="004A3DD9">
        <w:rPr>
          <w:rFonts w:ascii="Arial" w:hAnsi="Arial" w:cs="Arial"/>
          <w:color w:val="000000"/>
          <w:sz w:val="20"/>
          <w:szCs w:val="20"/>
          <w:lang w:val="en-US"/>
        </w:rPr>
        <w:t>)</w:t>
      </w:r>
    </w:p>
    <w:p w:rsidR="004A3DD9" w:rsidRPr="004A3DD9" w:rsidRDefault="004A3DD9" w:rsidP="007320B4">
      <w:pPr>
        <w:pStyle w:val="stat-block-1"/>
        <w:spacing w:before="75" w:beforeAutospacing="0" w:after="75" w:afterAutospacing="0"/>
        <w:rPr>
          <w:rFonts w:ascii="Arial" w:hAnsi="Arial" w:cs="Arial"/>
          <w:color w:val="000000"/>
          <w:sz w:val="20"/>
          <w:szCs w:val="20"/>
          <w:lang w:val="en-US"/>
        </w:rPr>
      </w:pPr>
      <w:r w:rsidRPr="004A3DD9">
        <w:rPr>
          <w:rFonts w:ascii="Arial" w:hAnsi="Arial" w:cs="Arial"/>
          <w:b/>
          <w:bCs/>
          <w:color w:val="000000"/>
          <w:sz w:val="20"/>
          <w:szCs w:val="20"/>
          <w:lang w:val="en-US"/>
        </w:rPr>
        <w:t>Space</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20 ft.;</w:t>
      </w:r>
      <w:r w:rsidRPr="004A3DD9">
        <w:rPr>
          <w:rStyle w:val="apple-converted-space"/>
          <w:rFonts w:ascii="Arial" w:hAnsi="Arial" w:cs="Arial"/>
          <w:color w:val="000000"/>
          <w:sz w:val="20"/>
          <w:szCs w:val="20"/>
          <w:lang w:val="en-US"/>
        </w:rPr>
        <w:t> </w:t>
      </w:r>
      <w:r w:rsidRPr="004A3DD9">
        <w:rPr>
          <w:rFonts w:ascii="Arial" w:hAnsi="Arial" w:cs="Arial"/>
          <w:b/>
          <w:bCs/>
          <w:color w:val="000000"/>
          <w:sz w:val="20"/>
          <w:szCs w:val="20"/>
          <w:lang w:val="en-US"/>
        </w:rPr>
        <w:t>Reach</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15 ft.</w:t>
      </w:r>
    </w:p>
    <w:p w:rsidR="004A3DD9" w:rsidRPr="004A3DD9" w:rsidRDefault="004A3DD9" w:rsidP="007320B4">
      <w:pPr>
        <w:pStyle w:val="stat-block-1"/>
        <w:spacing w:before="75" w:beforeAutospacing="0" w:after="75" w:afterAutospacing="0"/>
        <w:rPr>
          <w:rFonts w:ascii="Arial" w:hAnsi="Arial" w:cs="Arial"/>
          <w:color w:val="000000"/>
          <w:sz w:val="20"/>
          <w:szCs w:val="20"/>
          <w:lang w:val="en-US"/>
        </w:rPr>
      </w:pPr>
      <w:r w:rsidRPr="004A3DD9">
        <w:rPr>
          <w:rFonts w:ascii="Arial" w:hAnsi="Arial" w:cs="Arial"/>
          <w:b/>
          <w:bCs/>
          <w:color w:val="000000"/>
          <w:sz w:val="20"/>
          <w:szCs w:val="20"/>
          <w:lang w:val="en-US"/>
        </w:rPr>
        <w:t>Special Attacks</w:t>
      </w:r>
      <w:r w:rsidRPr="004A3DD9">
        <w:rPr>
          <w:rStyle w:val="apple-converted-space"/>
          <w:rFonts w:ascii="Arial" w:hAnsi="Arial" w:cs="Arial"/>
          <w:color w:val="000000"/>
          <w:sz w:val="20"/>
          <w:szCs w:val="20"/>
          <w:lang w:val="en-US"/>
        </w:rPr>
        <w:t> </w:t>
      </w:r>
      <w:hyperlink r:id="rId8" w:anchor="swallow-whole" w:history="1">
        <w:r w:rsidRPr="004A3DD9">
          <w:rPr>
            <w:rStyle w:val="Hyperlink"/>
            <w:rFonts w:ascii="Arial" w:hAnsi="Arial" w:cs="Arial"/>
            <w:color w:val="33337C"/>
            <w:sz w:val="20"/>
            <w:szCs w:val="20"/>
            <w:u w:val="none"/>
            <w:lang w:val="en-US"/>
          </w:rPr>
          <w:t>swallow whole</w:t>
        </w:r>
      </w:hyperlink>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 xml:space="preserve">(4d8+18 bludgeoning damage, AC 21, 20 </w:t>
      </w:r>
      <w:proofErr w:type="spellStart"/>
      <w:r w:rsidRPr="004A3DD9">
        <w:rPr>
          <w:rFonts w:ascii="Arial" w:hAnsi="Arial" w:cs="Arial"/>
          <w:color w:val="000000"/>
          <w:sz w:val="20"/>
          <w:szCs w:val="20"/>
          <w:lang w:val="en-US"/>
        </w:rPr>
        <w:t>hp</w:t>
      </w:r>
      <w:proofErr w:type="spellEnd"/>
      <w:r w:rsidRPr="004A3DD9">
        <w:rPr>
          <w:rFonts w:ascii="Arial" w:hAnsi="Arial" w:cs="Arial"/>
          <w:color w:val="000000"/>
          <w:sz w:val="20"/>
          <w:szCs w:val="20"/>
          <w:lang w:val="en-US"/>
        </w:rPr>
        <w:t>)</w:t>
      </w:r>
    </w:p>
    <w:p w:rsidR="004A3DD9" w:rsidRPr="004A3DD9" w:rsidRDefault="004A3DD9" w:rsidP="007320B4">
      <w:pPr>
        <w:pStyle w:val="stat-block-breaker"/>
        <w:pBdr>
          <w:top w:val="single" w:sz="6" w:space="0" w:color="000000"/>
          <w:bottom w:val="single" w:sz="6" w:space="0" w:color="000000"/>
        </w:pBdr>
        <w:spacing w:before="120" w:beforeAutospacing="0" w:after="120" w:afterAutospacing="0"/>
        <w:rPr>
          <w:rFonts w:ascii="Arial" w:hAnsi="Arial" w:cs="Arial"/>
          <w:caps/>
          <w:color w:val="000000"/>
          <w:lang w:val="en-US"/>
        </w:rPr>
      </w:pPr>
      <w:r w:rsidRPr="004A3DD9">
        <w:rPr>
          <w:rFonts w:ascii="Arial" w:hAnsi="Arial" w:cs="Arial"/>
          <w:caps/>
          <w:color w:val="000000"/>
          <w:lang w:val="en-US"/>
        </w:rPr>
        <w:t>STATISTICS</w:t>
      </w:r>
    </w:p>
    <w:p w:rsidR="004A3DD9" w:rsidRPr="004A3DD9" w:rsidRDefault="004A3DD9" w:rsidP="007320B4">
      <w:pPr>
        <w:pStyle w:val="stat-block-1"/>
        <w:spacing w:before="75" w:beforeAutospacing="0" w:after="75" w:afterAutospacing="0"/>
        <w:rPr>
          <w:rFonts w:ascii="Arial" w:hAnsi="Arial" w:cs="Arial"/>
          <w:color w:val="000000"/>
          <w:sz w:val="20"/>
          <w:szCs w:val="20"/>
          <w:lang w:val="en-US"/>
        </w:rPr>
      </w:pPr>
      <w:proofErr w:type="spellStart"/>
      <w:r w:rsidRPr="004A3DD9">
        <w:rPr>
          <w:rFonts w:ascii="Arial" w:hAnsi="Arial" w:cs="Arial"/>
          <w:b/>
          <w:bCs/>
          <w:color w:val="000000"/>
          <w:sz w:val="20"/>
          <w:szCs w:val="20"/>
          <w:lang w:val="en-US"/>
        </w:rPr>
        <w:t>Str</w:t>
      </w:r>
      <w:proofErr w:type="spellEnd"/>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35,</w:t>
      </w:r>
      <w:r w:rsidRPr="004A3DD9">
        <w:rPr>
          <w:rStyle w:val="apple-converted-space"/>
          <w:rFonts w:ascii="Arial" w:hAnsi="Arial" w:cs="Arial"/>
          <w:color w:val="000000"/>
          <w:sz w:val="20"/>
          <w:szCs w:val="20"/>
          <w:lang w:val="en-US"/>
        </w:rPr>
        <w:t> </w:t>
      </w:r>
      <w:proofErr w:type="spellStart"/>
      <w:r w:rsidRPr="004A3DD9">
        <w:rPr>
          <w:rFonts w:ascii="Arial" w:hAnsi="Arial" w:cs="Arial"/>
          <w:b/>
          <w:bCs/>
          <w:color w:val="000000"/>
          <w:sz w:val="20"/>
          <w:szCs w:val="20"/>
          <w:lang w:val="en-US"/>
        </w:rPr>
        <w:t>Dex</w:t>
      </w:r>
      <w:proofErr w:type="spellEnd"/>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6,</w:t>
      </w:r>
      <w:r w:rsidRPr="004A3DD9">
        <w:rPr>
          <w:rStyle w:val="apple-converted-space"/>
          <w:rFonts w:ascii="Arial" w:hAnsi="Arial" w:cs="Arial"/>
          <w:color w:val="000000"/>
          <w:sz w:val="20"/>
          <w:szCs w:val="20"/>
          <w:lang w:val="en-US"/>
        </w:rPr>
        <w:t> </w:t>
      </w:r>
      <w:r w:rsidRPr="004A3DD9">
        <w:rPr>
          <w:rFonts w:ascii="Arial" w:hAnsi="Arial" w:cs="Arial"/>
          <w:b/>
          <w:bCs/>
          <w:color w:val="000000"/>
          <w:sz w:val="20"/>
          <w:szCs w:val="20"/>
          <w:lang w:val="en-US"/>
        </w:rPr>
        <w:t>Con</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25,</w:t>
      </w:r>
      <w:r w:rsidRPr="004A3DD9">
        <w:rPr>
          <w:rStyle w:val="apple-converted-space"/>
          <w:rFonts w:ascii="Arial" w:hAnsi="Arial" w:cs="Arial"/>
          <w:color w:val="000000"/>
          <w:sz w:val="20"/>
          <w:szCs w:val="20"/>
          <w:lang w:val="en-US"/>
        </w:rPr>
        <w:t> </w:t>
      </w:r>
      <w:proofErr w:type="spellStart"/>
      <w:r w:rsidRPr="004A3DD9">
        <w:rPr>
          <w:rFonts w:ascii="Arial" w:hAnsi="Arial" w:cs="Arial"/>
          <w:b/>
          <w:bCs/>
          <w:color w:val="000000"/>
          <w:sz w:val="20"/>
          <w:szCs w:val="20"/>
          <w:lang w:val="en-US"/>
        </w:rPr>
        <w:t>Int</w:t>
      </w:r>
      <w:proofErr w:type="spellEnd"/>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1,</w:t>
      </w:r>
      <w:r w:rsidRPr="004A3DD9">
        <w:rPr>
          <w:rStyle w:val="apple-converted-space"/>
          <w:rFonts w:ascii="Arial" w:hAnsi="Arial" w:cs="Arial"/>
          <w:color w:val="000000"/>
          <w:sz w:val="20"/>
          <w:szCs w:val="20"/>
          <w:lang w:val="en-US"/>
        </w:rPr>
        <w:t> </w:t>
      </w:r>
      <w:proofErr w:type="spellStart"/>
      <w:r w:rsidRPr="004A3DD9">
        <w:rPr>
          <w:rFonts w:ascii="Arial" w:hAnsi="Arial" w:cs="Arial"/>
          <w:b/>
          <w:bCs/>
          <w:color w:val="000000"/>
          <w:sz w:val="20"/>
          <w:szCs w:val="20"/>
          <w:lang w:val="en-US"/>
        </w:rPr>
        <w:t>Wis</w:t>
      </w:r>
      <w:proofErr w:type="spellEnd"/>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8,</w:t>
      </w:r>
      <w:r w:rsidRPr="004A3DD9">
        <w:rPr>
          <w:rStyle w:val="apple-converted-space"/>
          <w:rFonts w:ascii="Arial" w:hAnsi="Arial" w:cs="Arial"/>
          <w:color w:val="000000"/>
          <w:sz w:val="20"/>
          <w:szCs w:val="20"/>
          <w:lang w:val="en-US"/>
        </w:rPr>
        <w:t> </w:t>
      </w:r>
      <w:r w:rsidRPr="004A3DD9">
        <w:rPr>
          <w:rFonts w:ascii="Arial" w:hAnsi="Arial" w:cs="Arial"/>
          <w:b/>
          <w:bCs/>
          <w:color w:val="000000"/>
          <w:sz w:val="20"/>
          <w:szCs w:val="20"/>
          <w:lang w:val="en-US"/>
        </w:rPr>
        <w:t>Cha</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8</w:t>
      </w:r>
    </w:p>
    <w:p w:rsidR="004A3DD9" w:rsidRPr="004A3DD9" w:rsidRDefault="004A3DD9" w:rsidP="007320B4">
      <w:pPr>
        <w:pStyle w:val="stat-block-1"/>
        <w:spacing w:before="75" w:beforeAutospacing="0" w:after="75" w:afterAutospacing="0"/>
        <w:rPr>
          <w:rFonts w:ascii="Arial" w:hAnsi="Arial" w:cs="Arial"/>
          <w:color w:val="000000"/>
          <w:sz w:val="20"/>
          <w:szCs w:val="20"/>
          <w:lang w:val="en-US"/>
        </w:rPr>
      </w:pPr>
      <w:r w:rsidRPr="004A3DD9">
        <w:rPr>
          <w:rFonts w:ascii="Arial" w:hAnsi="Arial" w:cs="Arial"/>
          <w:b/>
          <w:bCs/>
          <w:color w:val="000000"/>
          <w:sz w:val="20"/>
          <w:szCs w:val="20"/>
          <w:lang w:val="en-US"/>
        </w:rPr>
        <w:t xml:space="preserve">Base </w:t>
      </w:r>
      <w:proofErr w:type="spellStart"/>
      <w:r w:rsidRPr="004A3DD9">
        <w:rPr>
          <w:rFonts w:ascii="Arial" w:hAnsi="Arial" w:cs="Arial"/>
          <w:b/>
          <w:bCs/>
          <w:color w:val="000000"/>
          <w:sz w:val="20"/>
          <w:szCs w:val="20"/>
          <w:lang w:val="en-US"/>
        </w:rPr>
        <w:t>Atk</w:t>
      </w:r>
      <w:proofErr w:type="spellEnd"/>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+16;</w:t>
      </w:r>
      <w:r w:rsidRPr="004A3DD9">
        <w:rPr>
          <w:rStyle w:val="apple-converted-space"/>
          <w:rFonts w:ascii="Arial" w:hAnsi="Arial" w:cs="Arial"/>
          <w:color w:val="000000"/>
          <w:sz w:val="20"/>
          <w:szCs w:val="20"/>
          <w:lang w:val="en-US"/>
        </w:rPr>
        <w:t> </w:t>
      </w:r>
      <w:r w:rsidRPr="004A3DD9">
        <w:rPr>
          <w:rFonts w:ascii="Arial" w:hAnsi="Arial" w:cs="Arial"/>
          <w:b/>
          <w:bCs/>
          <w:color w:val="000000"/>
          <w:sz w:val="20"/>
          <w:szCs w:val="20"/>
          <w:lang w:val="en-US"/>
        </w:rPr>
        <w:t>CMB</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+32 (+36 grapple);</w:t>
      </w:r>
      <w:r w:rsidRPr="004A3DD9">
        <w:rPr>
          <w:rStyle w:val="apple-converted-space"/>
          <w:rFonts w:ascii="Arial" w:hAnsi="Arial" w:cs="Arial"/>
          <w:color w:val="000000"/>
          <w:sz w:val="20"/>
          <w:szCs w:val="20"/>
          <w:lang w:val="en-US"/>
        </w:rPr>
        <w:t> </w:t>
      </w:r>
      <w:r w:rsidRPr="004A3DD9">
        <w:rPr>
          <w:rFonts w:ascii="Arial" w:hAnsi="Arial" w:cs="Arial"/>
          <w:b/>
          <w:bCs/>
          <w:color w:val="000000"/>
          <w:sz w:val="20"/>
          <w:szCs w:val="20"/>
          <w:lang w:val="en-US"/>
        </w:rPr>
        <w:t>CMD</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40 (can't be tripped)</w:t>
      </w:r>
    </w:p>
    <w:p w:rsidR="004A3DD9" w:rsidRPr="004A3DD9" w:rsidRDefault="004A3DD9" w:rsidP="007320B4">
      <w:pPr>
        <w:pStyle w:val="stat-block-1"/>
        <w:spacing w:before="75" w:beforeAutospacing="0" w:after="75" w:afterAutospacing="0"/>
        <w:rPr>
          <w:rFonts w:ascii="Arial" w:hAnsi="Arial" w:cs="Arial"/>
          <w:color w:val="000000"/>
          <w:sz w:val="20"/>
          <w:szCs w:val="20"/>
          <w:lang w:val="en-US"/>
        </w:rPr>
      </w:pPr>
      <w:r w:rsidRPr="004A3DD9">
        <w:rPr>
          <w:rFonts w:ascii="Arial" w:hAnsi="Arial" w:cs="Arial"/>
          <w:b/>
          <w:bCs/>
          <w:color w:val="000000"/>
          <w:sz w:val="20"/>
          <w:szCs w:val="20"/>
          <w:lang w:val="en-US"/>
        </w:rPr>
        <w:t>Feats</w:t>
      </w:r>
      <w:r w:rsidRPr="004A3DD9">
        <w:rPr>
          <w:rStyle w:val="apple-converted-space"/>
          <w:rFonts w:ascii="Arial" w:hAnsi="Arial" w:cs="Arial"/>
          <w:color w:val="000000"/>
          <w:sz w:val="20"/>
          <w:szCs w:val="20"/>
          <w:lang w:val="en-US"/>
        </w:rPr>
        <w:t> </w:t>
      </w:r>
      <w:hyperlink r:id="rId9" w:anchor="awesome-blow" w:history="1">
        <w:r w:rsidRPr="004A3DD9">
          <w:rPr>
            <w:rStyle w:val="Hyperlink"/>
            <w:rFonts w:ascii="Arial" w:hAnsi="Arial" w:cs="Arial"/>
            <w:color w:val="33337C"/>
            <w:sz w:val="20"/>
            <w:szCs w:val="20"/>
            <w:u w:val="none"/>
            <w:lang w:val="en-US"/>
          </w:rPr>
          <w:t>Awesome Blow</w:t>
        </w:r>
      </w:hyperlink>
      <w:r w:rsidRPr="004A3DD9">
        <w:rPr>
          <w:rFonts w:ascii="Arial" w:hAnsi="Arial" w:cs="Arial"/>
          <w:color w:val="000000"/>
          <w:sz w:val="20"/>
          <w:szCs w:val="20"/>
          <w:lang w:val="en-US"/>
        </w:rPr>
        <w:t>,</w:t>
      </w:r>
      <w:r w:rsidRPr="004A3DD9">
        <w:rPr>
          <w:rStyle w:val="apple-converted-space"/>
          <w:rFonts w:ascii="Arial" w:hAnsi="Arial" w:cs="Arial"/>
          <w:color w:val="000000"/>
          <w:sz w:val="20"/>
          <w:szCs w:val="20"/>
          <w:lang w:val="en-US"/>
        </w:rPr>
        <w:t> </w:t>
      </w:r>
      <w:hyperlink r:id="rId10" w:anchor="critical-focus" w:history="1">
        <w:r w:rsidRPr="004A3DD9">
          <w:rPr>
            <w:rStyle w:val="Hyperlink"/>
            <w:rFonts w:ascii="Arial" w:hAnsi="Arial" w:cs="Arial"/>
            <w:color w:val="33337C"/>
            <w:sz w:val="20"/>
            <w:szCs w:val="20"/>
            <w:u w:val="none"/>
            <w:lang w:val="en-US"/>
          </w:rPr>
          <w:t>Critical Focus</w:t>
        </w:r>
      </w:hyperlink>
      <w:r w:rsidRPr="004A3DD9">
        <w:rPr>
          <w:rFonts w:ascii="Arial" w:hAnsi="Arial" w:cs="Arial"/>
          <w:color w:val="000000"/>
          <w:sz w:val="20"/>
          <w:szCs w:val="20"/>
          <w:lang w:val="en-US"/>
        </w:rPr>
        <w:t>,</w:t>
      </w:r>
      <w:r w:rsidRPr="004A3DD9">
        <w:rPr>
          <w:rStyle w:val="apple-converted-space"/>
          <w:rFonts w:ascii="Arial" w:hAnsi="Arial" w:cs="Arial"/>
          <w:color w:val="000000"/>
          <w:sz w:val="20"/>
          <w:szCs w:val="20"/>
          <w:lang w:val="en-US"/>
        </w:rPr>
        <w:t> </w:t>
      </w:r>
      <w:hyperlink r:id="rId11" w:anchor="improved-bull-rush" w:history="1">
        <w:r w:rsidRPr="004A3DD9">
          <w:rPr>
            <w:rStyle w:val="Hyperlink"/>
            <w:rFonts w:ascii="Arial" w:hAnsi="Arial" w:cs="Arial"/>
            <w:color w:val="33337C"/>
            <w:sz w:val="20"/>
            <w:szCs w:val="20"/>
            <w:u w:val="none"/>
            <w:lang w:val="en-US"/>
          </w:rPr>
          <w:t>Improved Bull Rush</w:t>
        </w:r>
      </w:hyperlink>
      <w:r w:rsidRPr="004A3DD9">
        <w:rPr>
          <w:rFonts w:ascii="Arial" w:hAnsi="Arial" w:cs="Arial"/>
          <w:color w:val="000000"/>
          <w:sz w:val="20"/>
          <w:szCs w:val="20"/>
          <w:lang w:val="en-US"/>
        </w:rPr>
        <w:t>,</w:t>
      </w:r>
      <w:r w:rsidRPr="004A3DD9">
        <w:rPr>
          <w:rStyle w:val="apple-converted-space"/>
          <w:rFonts w:ascii="Arial" w:hAnsi="Arial" w:cs="Arial"/>
          <w:color w:val="000000"/>
          <w:sz w:val="20"/>
          <w:szCs w:val="20"/>
          <w:lang w:val="en-US"/>
        </w:rPr>
        <w:t> </w:t>
      </w:r>
      <w:hyperlink r:id="rId12" w:anchor="improved-critical" w:history="1">
        <w:r w:rsidRPr="004A3DD9">
          <w:rPr>
            <w:rStyle w:val="Hyperlink"/>
            <w:rFonts w:ascii="Arial" w:hAnsi="Arial" w:cs="Arial"/>
            <w:color w:val="33337C"/>
            <w:sz w:val="20"/>
            <w:szCs w:val="20"/>
            <w:u w:val="none"/>
            <w:lang w:val="en-US"/>
          </w:rPr>
          <w:t>Improved Critical</w:t>
        </w:r>
      </w:hyperlink>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(bite),</w:t>
      </w:r>
      <w:r w:rsidRPr="004A3DD9">
        <w:rPr>
          <w:rStyle w:val="apple-converted-space"/>
          <w:rFonts w:ascii="Arial" w:hAnsi="Arial" w:cs="Arial"/>
          <w:color w:val="000000"/>
          <w:sz w:val="20"/>
          <w:szCs w:val="20"/>
          <w:lang w:val="en-US"/>
        </w:rPr>
        <w:t> </w:t>
      </w:r>
      <w:hyperlink r:id="rId13" w:anchor="power-attack" w:history="1">
        <w:r w:rsidRPr="004A3DD9">
          <w:rPr>
            <w:rStyle w:val="Hyperlink"/>
            <w:rFonts w:ascii="Arial" w:hAnsi="Arial" w:cs="Arial"/>
            <w:color w:val="33337C"/>
            <w:sz w:val="20"/>
            <w:szCs w:val="20"/>
            <w:u w:val="none"/>
            <w:lang w:val="en-US"/>
          </w:rPr>
          <w:t>Power Attack</w:t>
        </w:r>
      </w:hyperlink>
      <w:r w:rsidRPr="004A3DD9">
        <w:rPr>
          <w:rFonts w:ascii="Arial" w:hAnsi="Arial" w:cs="Arial"/>
          <w:color w:val="000000"/>
          <w:sz w:val="20"/>
          <w:szCs w:val="20"/>
          <w:lang w:val="en-US"/>
        </w:rPr>
        <w:t>,</w:t>
      </w:r>
      <w:r w:rsidRPr="004A3DD9">
        <w:rPr>
          <w:rStyle w:val="apple-converted-space"/>
          <w:rFonts w:ascii="Arial" w:hAnsi="Arial" w:cs="Arial"/>
          <w:color w:val="000000"/>
          <w:sz w:val="20"/>
          <w:szCs w:val="20"/>
          <w:lang w:val="en-US"/>
        </w:rPr>
        <w:t> </w:t>
      </w:r>
      <w:hyperlink r:id="rId14" w:anchor="staggering-critical" w:history="1">
        <w:r w:rsidRPr="004A3DD9">
          <w:rPr>
            <w:rStyle w:val="Hyperlink"/>
            <w:rFonts w:ascii="Arial" w:hAnsi="Arial" w:cs="Arial"/>
            <w:color w:val="33337C"/>
            <w:sz w:val="20"/>
            <w:szCs w:val="20"/>
            <w:u w:val="none"/>
            <w:lang w:val="en-US"/>
          </w:rPr>
          <w:t>Staggering Critical</w:t>
        </w:r>
      </w:hyperlink>
      <w:r w:rsidRPr="004A3DD9">
        <w:rPr>
          <w:rFonts w:ascii="Arial" w:hAnsi="Arial" w:cs="Arial"/>
          <w:color w:val="000000"/>
          <w:sz w:val="20"/>
          <w:szCs w:val="20"/>
          <w:lang w:val="en-US"/>
        </w:rPr>
        <w:t>,</w:t>
      </w:r>
      <w:r w:rsidRPr="004A3DD9">
        <w:rPr>
          <w:rStyle w:val="apple-converted-space"/>
          <w:rFonts w:ascii="Arial" w:hAnsi="Arial" w:cs="Arial"/>
          <w:color w:val="000000"/>
          <w:sz w:val="20"/>
          <w:szCs w:val="20"/>
          <w:lang w:val="en-US"/>
        </w:rPr>
        <w:t> </w:t>
      </w:r>
      <w:hyperlink r:id="rId15" w:anchor="weapon-focus" w:history="1">
        <w:r w:rsidRPr="004A3DD9">
          <w:rPr>
            <w:rStyle w:val="Hyperlink"/>
            <w:rFonts w:ascii="Arial" w:hAnsi="Arial" w:cs="Arial"/>
            <w:color w:val="33337C"/>
            <w:sz w:val="20"/>
            <w:szCs w:val="20"/>
            <w:u w:val="none"/>
            <w:lang w:val="en-US"/>
          </w:rPr>
          <w:t>Weapon Focus</w:t>
        </w:r>
      </w:hyperlink>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(bite, sting)</w:t>
      </w:r>
    </w:p>
    <w:p w:rsidR="004A3DD9" w:rsidRPr="004A3DD9" w:rsidRDefault="004A3DD9" w:rsidP="007320B4">
      <w:pPr>
        <w:pStyle w:val="stat-block-1"/>
        <w:spacing w:before="75" w:beforeAutospacing="0" w:after="75" w:afterAutospacing="0"/>
        <w:rPr>
          <w:rFonts w:ascii="Arial" w:hAnsi="Arial" w:cs="Arial"/>
          <w:color w:val="000000"/>
          <w:sz w:val="20"/>
          <w:szCs w:val="20"/>
          <w:lang w:val="en-US"/>
        </w:rPr>
      </w:pPr>
      <w:r w:rsidRPr="004A3DD9">
        <w:rPr>
          <w:rFonts w:ascii="Arial" w:hAnsi="Arial" w:cs="Arial"/>
          <w:b/>
          <w:bCs/>
          <w:color w:val="000000"/>
          <w:sz w:val="20"/>
          <w:szCs w:val="20"/>
          <w:lang w:val="en-US"/>
        </w:rPr>
        <w:t>Skills</w:t>
      </w:r>
      <w:r w:rsidRPr="004A3DD9">
        <w:rPr>
          <w:rStyle w:val="apple-converted-space"/>
          <w:rFonts w:ascii="Arial" w:hAnsi="Arial" w:cs="Arial"/>
          <w:color w:val="000000"/>
          <w:sz w:val="20"/>
          <w:szCs w:val="20"/>
          <w:lang w:val="en-US"/>
        </w:rPr>
        <w:t> </w:t>
      </w:r>
      <w:hyperlink r:id="rId16" w:anchor="perception" w:history="1">
        <w:r w:rsidRPr="004A3DD9">
          <w:rPr>
            <w:rStyle w:val="Hyperlink"/>
            <w:rFonts w:ascii="Arial" w:hAnsi="Arial" w:cs="Arial"/>
            <w:color w:val="33337C"/>
            <w:sz w:val="20"/>
            <w:szCs w:val="20"/>
            <w:u w:val="none"/>
            <w:lang w:val="en-US"/>
          </w:rPr>
          <w:t>Perception</w:t>
        </w:r>
      </w:hyperlink>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+18,</w:t>
      </w:r>
      <w:r w:rsidRPr="004A3DD9">
        <w:rPr>
          <w:rStyle w:val="apple-converted-space"/>
          <w:rFonts w:ascii="Arial" w:hAnsi="Arial" w:cs="Arial"/>
          <w:color w:val="000000"/>
          <w:sz w:val="20"/>
          <w:szCs w:val="20"/>
          <w:lang w:val="en-US"/>
        </w:rPr>
        <w:t> </w:t>
      </w:r>
      <w:hyperlink r:id="rId17" w:anchor="swim" w:history="1">
        <w:r w:rsidRPr="004A3DD9">
          <w:rPr>
            <w:rStyle w:val="Hyperlink"/>
            <w:rFonts w:ascii="Arial" w:hAnsi="Arial" w:cs="Arial"/>
            <w:color w:val="33337C"/>
            <w:sz w:val="20"/>
            <w:szCs w:val="20"/>
            <w:u w:val="none"/>
            <w:lang w:val="en-US"/>
          </w:rPr>
          <w:t>Swim</w:t>
        </w:r>
      </w:hyperlink>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+20</w:t>
      </w:r>
    </w:p>
    <w:p w:rsidR="004A3DD9" w:rsidRPr="004A3DD9" w:rsidRDefault="004A3DD9" w:rsidP="007320B4">
      <w:pPr>
        <w:pStyle w:val="stat-block-breaker"/>
        <w:pBdr>
          <w:top w:val="single" w:sz="6" w:space="0" w:color="000000"/>
          <w:bottom w:val="single" w:sz="6" w:space="0" w:color="000000"/>
        </w:pBdr>
        <w:spacing w:before="120" w:beforeAutospacing="0" w:after="120" w:afterAutospacing="0"/>
        <w:rPr>
          <w:rFonts w:ascii="Arial" w:hAnsi="Arial" w:cs="Arial"/>
          <w:caps/>
          <w:color w:val="000000"/>
          <w:lang w:val="en-US"/>
        </w:rPr>
      </w:pPr>
      <w:r w:rsidRPr="004A3DD9">
        <w:rPr>
          <w:rFonts w:ascii="Arial" w:hAnsi="Arial" w:cs="Arial"/>
          <w:caps/>
          <w:color w:val="000000"/>
          <w:lang w:val="en-US"/>
        </w:rPr>
        <w:t>SPECIAL ABILITIES</w:t>
      </w:r>
    </w:p>
    <w:p w:rsidR="004A3DD9" w:rsidRPr="007320B4" w:rsidRDefault="004A3DD9" w:rsidP="007320B4">
      <w:pPr>
        <w:pStyle w:val="stat-block-1"/>
        <w:spacing w:before="75" w:beforeAutospacing="0" w:after="75" w:afterAutospacing="0"/>
        <w:rPr>
          <w:rFonts w:ascii="Arial" w:hAnsi="Arial" w:cs="Arial"/>
          <w:color w:val="000000"/>
          <w:sz w:val="20"/>
          <w:szCs w:val="20"/>
          <w:lang w:val="en-US"/>
        </w:rPr>
      </w:pPr>
      <w:r w:rsidRPr="004A3DD9">
        <w:rPr>
          <w:rFonts w:ascii="Arial" w:hAnsi="Arial" w:cs="Arial"/>
          <w:b/>
          <w:bCs/>
          <w:color w:val="000000"/>
          <w:sz w:val="20"/>
          <w:szCs w:val="20"/>
          <w:lang w:val="en-US"/>
        </w:rPr>
        <w:t>Poison (Ex)</w:t>
      </w:r>
      <w:r w:rsidRPr="004A3DD9">
        <w:rPr>
          <w:rStyle w:val="apple-converted-space"/>
          <w:rFonts w:ascii="Arial" w:hAnsi="Arial" w:cs="Arial"/>
          <w:b/>
          <w:bCs/>
          <w:color w:val="000000"/>
          <w:sz w:val="20"/>
          <w:szCs w:val="20"/>
          <w:lang w:val="en-US"/>
        </w:rPr>
        <w:t> </w:t>
      </w:r>
      <w:r w:rsidRPr="004A3DD9">
        <w:rPr>
          <w:rFonts w:ascii="Arial" w:hAnsi="Arial" w:cs="Arial"/>
          <w:color w:val="000000"/>
          <w:sz w:val="20"/>
          <w:szCs w:val="20"/>
          <w:lang w:val="en-US"/>
        </w:rPr>
        <w:t>Sting—injury;</w:t>
      </w:r>
      <w:r w:rsidRPr="004A3DD9">
        <w:rPr>
          <w:rStyle w:val="apple-converted-space"/>
          <w:rFonts w:ascii="Arial" w:hAnsi="Arial" w:cs="Arial"/>
          <w:color w:val="000000"/>
          <w:sz w:val="20"/>
          <w:szCs w:val="20"/>
          <w:lang w:val="en-US"/>
        </w:rPr>
        <w:t> </w:t>
      </w:r>
      <w:r w:rsidRPr="004A3DD9">
        <w:rPr>
          <w:rFonts w:ascii="Arial" w:hAnsi="Arial" w:cs="Arial"/>
          <w:i/>
          <w:iCs/>
          <w:color w:val="000000"/>
          <w:sz w:val="20"/>
          <w:szCs w:val="20"/>
          <w:lang w:val="en-US"/>
        </w:rPr>
        <w:t>save</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Fort DC 25;</w:t>
      </w:r>
      <w:r w:rsidRPr="004A3DD9">
        <w:rPr>
          <w:rStyle w:val="apple-converted-space"/>
          <w:rFonts w:ascii="Arial" w:hAnsi="Arial" w:cs="Arial"/>
          <w:color w:val="000000"/>
          <w:sz w:val="20"/>
          <w:szCs w:val="20"/>
          <w:lang w:val="en-US"/>
        </w:rPr>
        <w:t> </w:t>
      </w:r>
      <w:r w:rsidRPr="004A3DD9">
        <w:rPr>
          <w:rFonts w:ascii="Arial" w:hAnsi="Arial" w:cs="Arial"/>
          <w:i/>
          <w:iCs/>
          <w:color w:val="000000"/>
          <w:sz w:val="20"/>
          <w:szCs w:val="20"/>
          <w:lang w:val="en-US"/>
        </w:rPr>
        <w:t>frequency</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1/round for 6 rounds;</w:t>
      </w:r>
      <w:r w:rsidRPr="004A3DD9">
        <w:rPr>
          <w:rStyle w:val="apple-converted-space"/>
          <w:rFonts w:ascii="Arial" w:hAnsi="Arial" w:cs="Arial"/>
          <w:color w:val="000000"/>
          <w:sz w:val="20"/>
          <w:szCs w:val="20"/>
          <w:lang w:val="en-US"/>
        </w:rPr>
        <w:t> </w:t>
      </w:r>
      <w:r w:rsidRPr="004A3DD9">
        <w:rPr>
          <w:rFonts w:ascii="Arial" w:hAnsi="Arial" w:cs="Arial"/>
          <w:i/>
          <w:iCs/>
          <w:color w:val="000000"/>
          <w:sz w:val="20"/>
          <w:szCs w:val="20"/>
          <w:lang w:val="en-US"/>
        </w:rPr>
        <w:t>effect</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1d4 Strength</w:t>
      </w:r>
      <w:r w:rsidRPr="004A3DD9">
        <w:rPr>
          <w:rStyle w:val="apple-converted-space"/>
          <w:rFonts w:ascii="Arial" w:hAnsi="Arial" w:cs="Arial"/>
          <w:color w:val="000000"/>
          <w:sz w:val="20"/>
          <w:szCs w:val="20"/>
          <w:lang w:val="en-US"/>
        </w:rPr>
        <w:t> </w:t>
      </w:r>
      <w:hyperlink r:id="rId18" w:anchor="ability-damage-and-drain" w:history="1">
        <w:r w:rsidRPr="004A3DD9">
          <w:rPr>
            <w:rStyle w:val="Hyperlink"/>
            <w:rFonts w:ascii="Arial" w:hAnsi="Arial" w:cs="Arial"/>
            <w:color w:val="33337C"/>
            <w:sz w:val="20"/>
            <w:szCs w:val="20"/>
            <w:u w:val="none"/>
            <w:lang w:val="en-US"/>
          </w:rPr>
          <w:t>damage</w:t>
        </w:r>
      </w:hyperlink>
      <w:r w:rsidRPr="004A3DD9">
        <w:rPr>
          <w:rFonts w:ascii="Arial" w:hAnsi="Arial" w:cs="Arial"/>
          <w:color w:val="000000"/>
          <w:sz w:val="20"/>
          <w:szCs w:val="20"/>
          <w:lang w:val="en-US"/>
        </w:rPr>
        <w:t>;</w:t>
      </w:r>
      <w:r w:rsidRPr="004A3DD9">
        <w:rPr>
          <w:rStyle w:val="apple-converted-space"/>
          <w:rFonts w:ascii="Arial" w:hAnsi="Arial" w:cs="Arial"/>
          <w:color w:val="000000"/>
          <w:sz w:val="20"/>
          <w:szCs w:val="20"/>
          <w:lang w:val="en-US"/>
        </w:rPr>
        <w:t> </w:t>
      </w:r>
      <w:r w:rsidRPr="004A3DD9">
        <w:rPr>
          <w:rFonts w:ascii="Arial" w:hAnsi="Arial" w:cs="Arial"/>
          <w:i/>
          <w:iCs/>
          <w:color w:val="000000"/>
          <w:sz w:val="20"/>
          <w:szCs w:val="20"/>
          <w:lang w:val="en-US"/>
        </w:rPr>
        <w:t>cure</w:t>
      </w:r>
      <w:r w:rsidRPr="004A3DD9">
        <w:rPr>
          <w:rStyle w:val="apple-converted-space"/>
          <w:rFonts w:ascii="Arial" w:hAnsi="Arial" w:cs="Arial"/>
          <w:color w:val="000000"/>
          <w:sz w:val="20"/>
          <w:szCs w:val="20"/>
          <w:lang w:val="en-US"/>
        </w:rPr>
        <w:t> </w:t>
      </w:r>
      <w:r w:rsidRPr="004A3DD9">
        <w:rPr>
          <w:rFonts w:ascii="Arial" w:hAnsi="Arial" w:cs="Arial"/>
          <w:color w:val="000000"/>
          <w:sz w:val="20"/>
          <w:szCs w:val="20"/>
          <w:lang w:val="en-US"/>
        </w:rPr>
        <w:t xml:space="preserve">3 consecutive saves. </w:t>
      </w:r>
      <w:r w:rsidRPr="007320B4">
        <w:rPr>
          <w:rFonts w:ascii="Arial" w:hAnsi="Arial" w:cs="Arial"/>
          <w:color w:val="000000"/>
          <w:sz w:val="20"/>
          <w:szCs w:val="20"/>
          <w:lang w:val="en-US"/>
        </w:rPr>
        <w:t>The save DC is Constitution-based.</w:t>
      </w:r>
    </w:p>
    <w:p w:rsidR="0093141F" w:rsidRDefault="0093141F" w:rsidP="007320B4">
      <w:pPr>
        <w:autoSpaceDE w:val="0"/>
        <w:autoSpaceDN w:val="0"/>
        <w:adjustRightInd w:val="0"/>
        <w:spacing w:after="0" w:line="240" w:lineRule="auto"/>
        <w:rPr>
          <w:rFonts w:ascii="NexusSansOT" w:hAnsi="NexusSansOT" w:cs="NexusSansOT"/>
          <w:sz w:val="20"/>
          <w:szCs w:val="20"/>
          <w:lang w:val="en-US"/>
        </w:rPr>
      </w:pPr>
    </w:p>
    <w:p w:rsidR="0093141F" w:rsidRDefault="007320B4" w:rsidP="007320B4">
      <w:pPr>
        <w:autoSpaceDE w:val="0"/>
        <w:autoSpaceDN w:val="0"/>
        <w:adjustRightInd w:val="0"/>
        <w:spacing w:after="0" w:line="240" w:lineRule="auto"/>
        <w:rPr>
          <w:color w:val="000000"/>
          <w:sz w:val="21"/>
          <w:szCs w:val="21"/>
          <w:shd w:val="clear" w:color="auto" w:fill="FFFDF8"/>
          <w:lang w:val="en-US"/>
        </w:rPr>
      </w:pPr>
      <w:r w:rsidRPr="007320B4">
        <w:rPr>
          <w:b/>
          <w:bCs/>
          <w:color w:val="000000"/>
          <w:sz w:val="21"/>
          <w:szCs w:val="21"/>
          <w:shd w:val="clear" w:color="auto" w:fill="FFFDF8"/>
          <w:lang w:val="en-US"/>
        </w:rPr>
        <w:t>Swallow Whole (Ex)</w:t>
      </w:r>
      <w:r w:rsidRPr="007320B4">
        <w:rPr>
          <w:rStyle w:val="apple-converted-space"/>
          <w:b/>
          <w:bCs/>
          <w:color w:val="000000"/>
          <w:sz w:val="21"/>
          <w:szCs w:val="21"/>
          <w:shd w:val="clear" w:color="auto" w:fill="FFFDF8"/>
          <w:lang w:val="en-US"/>
        </w:rPr>
        <w:t> </w:t>
      </w:r>
      <w:r w:rsidRPr="007320B4">
        <w:rPr>
          <w:color w:val="000000"/>
          <w:sz w:val="21"/>
          <w:szCs w:val="21"/>
          <w:shd w:val="clear" w:color="auto" w:fill="FFFDF8"/>
          <w:lang w:val="en-US"/>
        </w:rPr>
        <w:t>If a creature with this special attack begins its turn with an opponent grappled in its mouth (see Grab), it can attempt a new combat maneuver check (as though attempting to pin the opponent). If it succeeds, it swallows its prey, and the opponent takes bite damage. Unless otherwise noted, the opponent can be up to one size category smaller than the swallowing creature. Being swallowed causes a creature to take damage each round. The amount and type of damage varies and is given in the creature's statistics. A swallowed creature keeps the grappled condition, while the creature that did the swallowing does not. A swallowed creature can try to cut its way free with any light slashing or piercing weapon (the amount of cutting damage required to get free is equal to 1/10 the creature's total hit points), or it can just try to escape the grapple. The Armor Class of the interior of a creature that swallows whole is normally 10 + 1/2 its natural armor bonus, with no modifiers for size or Dexterity. If a swallowed creature cuts its way out, the swallowing creature cannot use swallow whole again until the damage is healed. If the swallowed creature escapes the grapple, success puts it back in the attacker's mouth, where it may be bitten or swallowed again.</w:t>
      </w:r>
    </w:p>
    <w:p w:rsidR="007320B4" w:rsidRDefault="007320B4" w:rsidP="007320B4">
      <w:pPr>
        <w:autoSpaceDE w:val="0"/>
        <w:autoSpaceDN w:val="0"/>
        <w:adjustRightInd w:val="0"/>
        <w:spacing w:after="0" w:line="240" w:lineRule="auto"/>
        <w:rPr>
          <w:rFonts w:ascii="Arial" w:hAnsi="Arial" w:cs="Arial"/>
          <w:color w:val="000000"/>
          <w:sz w:val="20"/>
          <w:szCs w:val="20"/>
          <w:shd w:val="clear" w:color="auto" w:fill="FFFDF8"/>
          <w:lang w:val="en-US"/>
        </w:rPr>
      </w:pPr>
      <w:r w:rsidRPr="007320B4">
        <w:rPr>
          <w:rFonts w:ascii="Arial" w:hAnsi="Arial" w:cs="Arial"/>
          <w:b/>
          <w:color w:val="000000"/>
          <w:sz w:val="20"/>
          <w:szCs w:val="20"/>
          <w:shd w:val="clear" w:color="auto" w:fill="FFFDF8"/>
          <w:lang w:val="en-US"/>
        </w:rPr>
        <w:t>Awesome blow</w:t>
      </w:r>
      <w:r w:rsidRPr="007320B4">
        <w:rPr>
          <w:rFonts w:ascii="Arial" w:hAnsi="Arial" w:cs="Arial"/>
          <w:color w:val="000000"/>
          <w:sz w:val="20"/>
          <w:szCs w:val="20"/>
          <w:shd w:val="clear" w:color="auto" w:fill="FFFDF8"/>
          <w:lang w:val="en-US"/>
        </w:rPr>
        <w:t>: 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rsidR="00CA649C" w:rsidRDefault="00CA649C" w:rsidP="007320B4">
      <w:pPr>
        <w:autoSpaceDE w:val="0"/>
        <w:autoSpaceDN w:val="0"/>
        <w:adjustRightInd w:val="0"/>
        <w:spacing w:after="0" w:line="240" w:lineRule="auto"/>
        <w:rPr>
          <w:rFonts w:ascii="Arial" w:hAnsi="Arial" w:cs="Arial"/>
          <w:color w:val="000000"/>
          <w:sz w:val="20"/>
          <w:szCs w:val="20"/>
          <w:shd w:val="clear" w:color="auto" w:fill="FFFDF8"/>
          <w:lang w:val="en-US"/>
        </w:rPr>
      </w:pPr>
    </w:p>
    <w:p w:rsidR="00CA649C" w:rsidRDefault="00CA649C" w:rsidP="007320B4">
      <w:pPr>
        <w:autoSpaceDE w:val="0"/>
        <w:autoSpaceDN w:val="0"/>
        <w:adjustRightInd w:val="0"/>
        <w:spacing w:after="0" w:line="240" w:lineRule="auto"/>
        <w:rPr>
          <w:rFonts w:ascii="Arial" w:hAnsi="Arial" w:cs="Arial"/>
          <w:color w:val="000000"/>
          <w:sz w:val="20"/>
          <w:szCs w:val="20"/>
          <w:shd w:val="clear" w:color="auto" w:fill="FFFDF8"/>
          <w:lang w:val="en-US"/>
        </w:rPr>
      </w:pPr>
    </w:p>
    <w:p w:rsidR="00CA649C" w:rsidRDefault="00CA649C" w:rsidP="007320B4">
      <w:pPr>
        <w:autoSpaceDE w:val="0"/>
        <w:autoSpaceDN w:val="0"/>
        <w:adjustRightInd w:val="0"/>
        <w:spacing w:after="0" w:line="240" w:lineRule="auto"/>
        <w:rPr>
          <w:rFonts w:ascii="Arial" w:hAnsi="Arial" w:cs="Arial"/>
          <w:color w:val="000000"/>
          <w:sz w:val="20"/>
          <w:szCs w:val="20"/>
          <w:shd w:val="clear" w:color="auto" w:fill="FFFDF8"/>
          <w:lang w:val="en-US"/>
        </w:rPr>
      </w:pPr>
    </w:p>
    <w:p w:rsidR="00CA649C" w:rsidRDefault="00CA649C" w:rsidP="007320B4">
      <w:pPr>
        <w:autoSpaceDE w:val="0"/>
        <w:autoSpaceDN w:val="0"/>
        <w:adjustRightInd w:val="0"/>
        <w:spacing w:after="0" w:line="240" w:lineRule="auto"/>
        <w:rPr>
          <w:rFonts w:ascii="Arial" w:hAnsi="Arial" w:cs="Arial"/>
          <w:color w:val="000000"/>
          <w:sz w:val="20"/>
          <w:szCs w:val="20"/>
          <w:shd w:val="clear" w:color="auto" w:fill="FFFDF8"/>
          <w:lang w:val="en-US"/>
        </w:rPr>
      </w:pPr>
    </w:p>
    <w:p w:rsidR="00CA649C" w:rsidRDefault="00CA649C" w:rsidP="007320B4">
      <w:pPr>
        <w:autoSpaceDE w:val="0"/>
        <w:autoSpaceDN w:val="0"/>
        <w:adjustRightInd w:val="0"/>
        <w:spacing w:after="0" w:line="240" w:lineRule="auto"/>
        <w:rPr>
          <w:rFonts w:ascii="Arial" w:hAnsi="Arial" w:cs="Arial"/>
          <w:color w:val="000000"/>
          <w:sz w:val="20"/>
          <w:szCs w:val="20"/>
          <w:shd w:val="clear" w:color="auto" w:fill="FFFDF8"/>
          <w:lang w:val="en-US"/>
        </w:rPr>
      </w:pPr>
    </w:p>
    <w:p w:rsidR="00CA649C" w:rsidRDefault="00CA649C" w:rsidP="007320B4">
      <w:pPr>
        <w:autoSpaceDE w:val="0"/>
        <w:autoSpaceDN w:val="0"/>
        <w:adjustRightInd w:val="0"/>
        <w:spacing w:after="0" w:line="240" w:lineRule="auto"/>
        <w:rPr>
          <w:rFonts w:ascii="Arial" w:hAnsi="Arial" w:cs="Arial"/>
          <w:color w:val="000000"/>
          <w:sz w:val="20"/>
          <w:szCs w:val="20"/>
          <w:shd w:val="clear" w:color="auto" w:fill="FFFDF8"/>
          <w:lang w:val="en-US"/>
        </w:rPr>
      </w:pPr>
    </w:p>
    <w:p w:rsidR="00CA649C" w:rsidRDefault="00CA649C" w:rsidP="007320B4">
      <w:pPr>
        <w:autoSpaceDE w:val="0"/>
        <w:autoSpaceDN w:val="0"/>
        <w:adjustRightInd w:val="0"/>
        <w:spacing w:after="0" w:line="240" w:lineRule="auto"/>
        <w:rPr>
          <w:rFonts w:ascii="Arial" w:hAnsi="Arial" w:cs="Arial"/>
          <w:color w:val="000000"/>
          <w:sz w:val="20"/>
          <w:szCs w:val="20"/>
          <w:shd w:val="clear" w:color="auto" w:fill="FFFDF8"/>
          <w:lang w:val="en-US"/>
        </w:rPr>
      </w:pPr>
    </w:p>
    <w:p w:rsidR="00CA649C" w:rsidRPr="00CA649C" w:rsidRDefault="00CA649C" w:rsidP="00CA649C">
      <w:pPr>
        <w:autoSpaceDE w:val="0"/>
        <w:autoSpaceDN w:val="0"/>
        <w:adjustRightInd w:val="0"/>
        <w:spacing w:after="0" w:line="240" w:lineRule="auto"/>
        <w:rPr>
          <w:rFonts w:ascii="NexusSansOT-Bold" w:hAnsi="NexusSansOT-Bold" w:cs="NexusSansOT-Bold"/>
          <w:b/>
          <w:bCs/>
          <w:sz w:val="20"/>
          <w:szCs w:val="20"/>
          <w:lang w:val="en-US"/>
        </w:rPr>
      </w:pPr>
      <w:proofErr w:type="spellStart"/>
      <w:r w:rsidRPr="00CA649C">
        <w:rPr>
          <w:rFonts w:ascii="NexusSansOT-Bold" w:hAnsi="NexusSansOT-Bold" w:cs="NexusSansOT-Bold"/>
          <w:b/>
          <w:bCs/>
          <w:sz w:val="20"/>
          <w:szCs w:val="20"/>
          <w:lang w:val="en-US"/>
        </w:rPr>
        <w:lastRenderedPageBreak/>
        <w:t>Jathyl</w:t>
      </w:r>
      <w:proofErr w:type="spellEnd"/>
      <w:r w:rsidRPr="00CA649C">
        <w:rPr>
          <w:rFonts w:ascii="NexusSansOT-Bold" w:hAnsi="NexusSansOT-Bold" w:cs="NexusSansOT-Bold"/>
          <w:b/>
          <w:bCs/>
          <w:sz w:val="20"/>
          <w:szCs w:val="20"/>
          <w:lang w:val="en-US"/>
        </w:rPr>
        <w:t xml:space="preserve"> CR 13</w:t>
      </w:r>
    </w:p>
    <w:p w:rsidR="00CA649C" w:rsidRPr="00CA649C" w:rsidRDefault="00CA649C" w:rsidP="00CA649C">
      <w:pPr>
        <w:autoSpaceDE w:val="0"/>
        <w:autoSpaceDN w:val="0"/>
        <w:adjustRightInd w:val="0"/>
        <w:spacing w:after="0" w:line="240" w:lineRule="auto"/>
        <w:rPr>
          <w:rFonts w:ascii="NexusSansOT-Italic" w:hAnsi="NexusSansOT-Italic" w:cs="NexusSansOT-Italic"/>
          <w:i/>
          <w:iCs/>
          <w:color w:val="000000"/>
          <w:sz w:val="20"/>
          <w:szCs w:val="20"/>
          <w:lang w:val="en-US"/>
        </w:rPr>
      </w:pPr>
      <w:r w:rsidRPr="00CA649C">
        <w:rPr>
          <w:rFonts w:ascii="NexusSansOT" w:hAnsi="NexusSansOT" w:cs="NexusSansOT"/>
          <w:color w:val="000000"/>
          <w:sz w:val="20"/>
          <w:szCs w:val="20"/>
          <w:lang w:val="en-US"/>
        </w:rPr>
        <w:t>Female variant dryad ghost sorcerer 9 (</w:t>
      </w:r>
      <w:r>
        <w:rPr>
          <w:rFonts w:ascii="NexusSansOT-Italic" w:hAnsi="NexusSansOT-Italic" w:cs="NexusSansOT-Italic"/>
          <w:i/>
          <w:iCs/>
          <w:color w:val="000000"/>
          <w:sz w:val="20"/>
          <w:szCs w:val="20"/>
          <w:lang w:val="en-US"/>
        </w:rPr>
        <w:t xml:space="preserve">Pathfinder RPG Bestiary </w:t>
      </w:r>
      <w:r w:rsidRPr="00CA649C">
        <w:rPr>
          <w:rFonts w:ascii="NexusSansOT" w:hAnsi="NexusSansOT" w:cs="NexusSansOT"/>
          <w:color w:val="000000"/>
          <w:sz w:val="20"/>
          <w:szCs w:val="20"/>
          <w:lang w:val="en-US"/>
        </w:rPr>
        <w:t>116, 144)</w:t>
      </w:r>
    </w:p>
    <w:p w:rsidR="00CA649C" w:rsidRPr="00CA649C" w:rsidRDefault="00CA649C" w:rsidP="00CA649C">
      <w:pPr>
        <w:autoSpaceDE w:val="0"/>
        <w:autoSpaceDN w:val="0"/>
        <w:adjustRightInd w:val="0"/>
        <w:spacing w:after="0" w:line="240" w:lineRule="auto"/>
        <w:rPr>
          <w:rFonts w:ascii="NexusSansOT" w:hAnsi="NexusSansOT" w:cs="NexusSansOT"/>
          <w:color w:val="000000"/>
          <w:sz w:val="20"/>
          <w:szCs w:val="20"/>
          <w:lang w:val="en-US"/>
        </w:rPr>
      </w:pPr>
      <w:r w:rsidRPr="00CA649C">
        <w:rPr>
          <w:rFonts w:ascii="NexusSansOT" w:hAnsi="NexusSansOT" w:cs="NexusSansOT"/>
          <w:color w:val="000000"/>
          <w:sz w:val="20"/>
          <w:szCs w:val="20"/>
          <w:lang w:val="en-US"/>
        </w:rPr>
        <w:t>CE Medium undead (augmented fey, incorporeal)</w:t>
      </w:r>
    </w:p>
    <w:p w:rsidR="00CA649C" w:rsidRDefault="00CA649C" w:rsidP="00CA649C">
      <w:pPr>
        <w:autoSpaceDE w:val="0"/>
        <w:autoSpaceDN w:val="0"/>
        <w:adjustRightInd w:val="0"/>
        <w:spacing w:after="0" w:line="240" w:lineRule="auto"/>
        <w:rPr>
          <w:rFonts w:ascii="NexusSansOT-Bold" w:hAnsi="NexusSansOT-Bold" w:cs="NexusSansOT-Bold"/>
          <w:b/>
          <w:bCs/>
          <w:color w:val="000000"/>
          <w:sz w:val="20"/>
          <w:szCs w:val="20"/>
          <w:lang w:val="en-US"/>
        </w:rPr>
      </w:pPr>
    </w:p>
    <w:p w:rsidR="00CA649C" w:rsidRPr="00CA649C" w:rsidRDefault="00CA649C" w:rsidP="00CA649C">
      <w:pPr>
        <w:autoSpaceDE w:val="0"/>
        <w:autoSpaceDN w:val="0"/>
        <w:adjustRightInd w:val="0"/>
        <w:spacing w:after="0" w:line="240" w:lineRule="auto"/>
        <w:rPr>
          <w:rFonts w:ascii="NexusSansOT" w:hAnsi="NexusSansOT" w:cs="NexusSansOT"/>
          <w:color w:val="000000"/>
          <w:sz w:val="20"/>
          <w:szCs w:val="20"/>
          <w:lang w:val="en-US"/>
        </w:rPr>
      </w:pPr>
      <w:proofErr w:type="spellStart"/>
      <w:r w:rsidRPr="00CA649C">
        <w:rPr>
          <w:rFonts w:ascii="NexusSansOT-Bold" w:hAnsi="NexusSansOT-Bold" w:cs="NexusSansOT-Bold"/>
          <w:b/>
          <w:bCs/>
          <w:color w:val="000000"/>
          <w:sz w:val="20"/>
          <w:szCs w:val="20"/>
          <w:lang w:val="en-US"/>
        </w:rPr>
        <w:t>Init</w:t>
      </w:r>
      <w:proofErr w:type="spellEnd"/>
      <w:r w:rsidRPr="00CA649C">
        <w:rPr>
          <w:rFonts w:ascii="NexusSansOT-Bold" w:hAnsi="NexusSansOT-Bold" w:cs="NexusSansOT-Bold"/>
          <w:b/>
          <w:bCs/>
          <w:color w:val="000000"/>
          <w:sz w:val="20"/>
          <w:szCs w:val="20"/>
          <w:lang w:val="en-US"/>
        </w:rPr>
        <w:t xml:space="preserve"> </w:t>
      </w:r>
      <w:r w:rsidRPr="00CA649C">
        <w:rPr>
          <w:rFonts w:ascii="NexusSansOT" w:hAnsi="NexusSansOT" w:cs="NexusSansOT"/>
          <w:color w:val="000000"/>
          <w:sz w:val="20"/>
          <w:szCs w:val="20"/>
          <w:lang w:val="en-US"/>
        </w:rPr>
        <w:t xml:space="preserve">+6; </w:t>
      </w:r>
      <w:r w:rsidRPr="00CA649C">
        <w:rPr>
          <w:rFonts w:ascii="NexusSansOT-Bold" w:hAnsi="NexusSansOT-Bold" w:cs="NexusSansOT-Bold"/>
          <w:b/>
          <w:bCs/>
          <w:color w:val="000000"/>
          <w:sz w:val="20"/>
          <w:szCs w:val="20"/>
          <w:lang w:val="en-US"/>
        </w:rPr>
        <w:t xml:space="preserve">Senses </w:t>
      </w:r>
      <w:proofErr w:type="spellStart"/>
      <w:r w:rsidRPr="00CA649C">
        <w:rPr>
          <w:rFonts w:ascii="NexusSansOT" w:hAnsi="NexusSansOT" w:cs="NexusSansOT"/>
          <w:color w:val="000000"/>
          <w:sz w:val="20"/>
          <w:szCs w:val="20"/>
          <w:lang w:val="en-US"/>
        </w:rPr>
        <w:t>darkvision</w:t>
      </w:r>
      <w:proofErr w:type="spellEnd"/>
      <w:r w:rsidRPr="00CA649C">
        <w:rPr>
          <w:rFonts w:ascii="NexusSansOT" w:hAnsi="NexusSansOT" w:cs="NexusSansOT"/>
          <w:color w:val="000000"/>
          <w:sz w:val="20"/>
          <w:szCs w:val="20"/>
          <w:lang w:val="en-US"/>
        </w:rPr>
        <w:t xml:space="preserve"> 60 ft., low-light vision; Perception +31</w:t>
      </w:r>
    </w:p>
    <w:p w:rsidR="00CA649C" w:rsidRDefault="00CA649C" w:rsidP="00CA649C">
      <w:pPr>
        <w:autoSpaceDE w:val="0"/>
        <w:autoSpaceDN w:val="0"/>
        <w:adjustRightInd w:val="0"/>
        <w:spacing w:after="0" w:line="240" w:lineRule="auto"/>
        <w:rPr>
          <w:rFonts w:ascii="NexusSansOT-Bold" w:hAnsi="NexusSansOT-Bold" w:cs="NexusSansOT-Bold"/>
          <w:b/>
          <w:bCs/>
          <w:color w:val="000000"/>
          <w:sz w:val="20"/>
          <w:szCs w:val="20"/>
          <w:lang w:val="en-US"/>
        </w:rPr>
      </w:pPr>
    </w:p>
    <w:p w:rsidR="00CA649C" w:rsidRPr="00CA649C" w:rsidRDefault="00CA649C" w:rsidP="00CA649C">
      <w:pPr>
        <w:autoSpaceDE w:val="0"/>
        <w:autoSpaceDN w:val="0"/>
        <w:adjustRightInd w:val="0"/>
        <w:spacing w:after="0" w:line="240" w:lineRule="auto"/>
        <w:rPr>
          <w:rFonts w:ascii="NexusSansOT-Bold" w:hAnsi="NexusSansOT-Bold" w:cs="NexusSansOT-Bold"/>
          <w:b/>
          <w:bCs/>
          <w:color w:val="000000"/>
          <w:sz w:val="24"/>
          <w:szCs w:val="24"/>
          <w:lang w:val="en-US"/>
        </w:rPr>
      </w:pPr>
      <w:r w:rsidRPr="00CA649C">
        <w:rPr>
          <w:rFonts w:ascii="NexusSansOT-Bold" w:hAnsi="NexusSansOT-Bold" w:cs="NexusSansOT-Bold"/>
          <w:b/>
          <w:bCs/>
          <w:color w:val="000000"/>
          <w:sz w:val="24"/>
          <w:szCs w:val="24"/>
          <w:lang w:val="en-US"/>
        </w:rPr>
        <w:t>Defense</w:t>
      </w:r>
    </w:p>
    <w:p w:rsidR="00CA649C" w:rsidRPr="00CA649C" w:rsidRDefault="00CA649C" w:rsidP="00CA649C">
      <w:pPr>
        <w:autoSpaceDE w:val="0"/>
        <w:autoSpaceDN w:val="0"/>
        <w:adjustRightInd w:val="0"/>
        <w:spacing w:after="0" w:line="240" w:lineRule="auto"/>
        <w:rPr>
          <w:rFonts w:ascii="NexusSansOT" w:hAnsi="NexusSansOT" w:cs="NexusSansOT"/>
          <w:color w:val="000000"/>
          <w:sz w:val="20"/>
          <w:szCs w:val="20"/>
          <w:lang w:val="en-US"/>
        </w:rPr>
      </w:pPr>
      <w:r w:rsidRPr="00CA649C">
        <w:rPr>
          <w:rFonts w:ascii="NexusSansOT-Bold" w:hAnsi="NexusSansOT-Bold" w:cs="NexusSansOT-Bold"/>
          <w:b/>
          <w:bCs/>
          <w:color w:val="000000"/>
          <w:sz w:val="20"/>
          <w:szCs w:val="20"/>
          <w:lang w:val="en-US"/>
        </w:rPr>
        <w:t xml:space="preserve">AC </w:t>
      </w:r>
      <w:r w:rsidRPr="00CA649C">
        <w:rPr>
          <w:rFonts w:ascii="NexusSansOT" w:hAnsi="NexusSansOT" w:cs="NexusSansOT"/>
          <w:color w:val="000000"/>
          <w:sz w:val="20"/>
          <w:szCs w:val="20"/>
          <w:lang w:val="en-US"/>
        </w:rPr>
        <w:t>25, touch 25, fl</w:t>
      </w:r>
      <w:r>
        <w:rPr>
          <w:rFonts w:ascii="NexusSansOT" w:hAnsi="NexusSansOT" w:cs="NexusSansOT"/>
          <w:color w:val="000000"/>
          <w:sz w:val="20"/>
          <w:szCs w:val="20"/>
          <w:lang w:val="en-US"/>
        </w:rPr>
        <w:t xml:space="preserve">at-footed 18 (+8 deflection, +6 </w:t>
      </w:r>
      <w:proofErr w:type="spellStart"/>
      <w:r w:rsidRPr="00CA649C">
        <w:rPr>
          <w:rFonts w:ascii="NexusSansOT" w:hAnsi="NexusSansOT" w:cs="NexusSansOT"/>
          <w:color w:val="000000"/>
          <w:sz w:val="20"/>
          <w:szCs w:val="20"/>
          <w:lang w:val="en-US"/>
        </w:rPr>
        <w:t>Dex</w:t>
      </w:r>
      <w:proofErr w:type="spellEnd"/>
      <w:r w:rsidRPr="00CA649C">
        <w:rPr>
          <w:rFonts w:ascii="NexusSansOT" w:hAnsi="NexusSansOT" w:cs="NexusSansOT"/>
          <w:color w:val="000000"/>
          <w:sz w:val="20"/>
          <w:szCs w:val="20"/>
          <w:lang w:val="en-US"/>
        </w:rPr>
        <w:t>, +1 dodge)</w:t>
      </w:r>
    </w:p>
    <w:p w:rsidR="00CA649C" w:rsidRPr="00CA649C" w:rsidRDefault="00CA649C" w:rsidP="00CA649C">
      <w:pPr>
        <w:autoSpaceDE w:val="0"/>
        <w:autoSpaceDN w:val="0"/>
        <w:adjustRightInd w:val="0"/>
        <w:spacing w:after="0" w:line="240" w:lineRule="auto"/>
        <w:rPr>
          <w:rFonts w:ascii="NexusSansOT" w:hAnsi="NexusSansOT" w:cs="NexusSansOT"/>
          <w:color w:val="000000"/>
          <w:sz w:val="20"/>
          <w:szCs w:val="20"/>
          <w:lang w:val="en-US"/>
        </w:rPr>
      </w:pPr>
      <w:proofErr w:type="spellStart"/>
      <w:r w:rsidRPr="00CA649C">
        <w:rPr>
          <w:rFonts w:ascii="NexusSansOT-Bold" w:hAnsi="NexusSansOT-Bold" w:cs="NexusSansOT-Bold"/>
          <w:b/>
          <w:bCs/>
          <w:color w:val="000000"/>
          <w:sz w:val="20"/>
          <w:szCs w:val="20"/>
          <w:lang w:val="en-US"/>
        </w:rPr>
        <w:t>hp</w:t>
      </w:r>
      <w:proofErr w:type="spellEnd"/>
      <w:r w:rsidRPr="00CA649C">
        <w:rPr>
          <w:rFonts w:ascii="NexusSansOT-Bold" w:hAnsi="NexusSansOT-Bold" w:cs="NexusSansOT-Bold"/>
          <w:b/>
          <w:bCs/>
          <w:color w:val="000000"/>
          <w:sz w:val="20"/>
          <w:szCs w:val="20"/>
          <w:lang w:val="en-US"/>
        </w:rPr>
        <w:t xml:space="preserve"> </w:t>
      </w:r>
      <w:r w:rsidRPr="00CA649C">
        <w:rPr>
          <w:rFonts w:ascii="NexusSansOT" w:hAnsi="NexusSansOT" w:cs="NexusSansOT"/>
          <w:color w:val="000000"/>
          <w:sz w:val="20"/>
          <w:szCs w:val="20"/>
          <w:lang w:val="en-US"/>
        </w:rPr>
        <w:t>202 (15 HD; 6d8+9d6+144)</w:t>
      </w:r>
    </w:p>
    <w:p w:rsidR="00CA649C" w:rsidRPr="00CA649C" w:rsidRDefault="00CA649C" w:rsidP="00CA649C">
      <w:pPr>
        <w:autoSpaceDE w:val="0"/>
        <w:autoSpaceDN w:val="0"/>
        <w:adjustRightInd w:val="0"/>
        <w:spacing w:after="0" w:line="240" w:lineRule="auto"/>
        <w:rPr>
          <w:rFonts w:ascii="NexusSansOT" w:hAnsi="NexusSansOT" w:cs="NexusSansOT"/>
          <w:color w:val="000000"/>
          <w:sz w:val="20"/>
          <w:szCs w:val="20"/>
          <w:lang w:val="en-US"/>
        </w:rPr>
      </w:pPr>
      <w:r w:rsidRPr="00CA649C">
        <w:rPr>
          <w:rFonts w:ascii="NexusSansOT-Bold" w:hAnsi="NexusSansOT-Bold" w:cs="NexusSansOT-Bold"/>
          <w:b/>
          <w:bCs/>
          <w:color w:val="000000"/>
          <w:sz w:val="20"/>
          <w:szCs w:val="20"/>
          <w:lang w:val="en-US"/>
        </w:rPr>
        <w:t xml:space="preserve">Fort </w:t>
      </w:r>
      <w:r w:rsidRPr="00CA649C">
        <w:rPr>
          <w:rFonts w:ascii="NexusSansOT" w:hAnsi="NexusSansOT" w:cs="NexusSansOT"/>
          <w:color w:val="000000"/>
          <w:sz w:val="20"/>
          <w:szCs w:val="20"/>
          <w:lang w:val="en-US"/>
        </w:rPr>
        <w:t xml:space="preserve">+15, </w:t>
      </w:r>
      <w:r w:rsidRPr="00CA649C">
        <w:rPr>
          <w:rFonts w:ascii="NexusSansOT-Bold" w:hAnsi="NexusSansOT-Bold" w:cs="NexusSansOT-Bold"/>
          <w:b/>
          <w:bCs/>
          <w:color w:val="000000"/>
          <w:sz w:val="20"/>
          <w:szCs w:val="20"/>
          <w:lang w:val="en-US"/>
        </w:rPr>
        <w:t xml:space="preserve">Ref </w:t>
      </w:r>
      <w:r w:rsidRPr="00CA649C">
        <w:rPr>
          <w:rFonts w:ascii="NexusSansOT" w:hAnsi="NexusSansOT" w:cs="NexusSansOT"/>
          <w:color w:val="000000"/>
          <w:sz w:val="20"/>
          <w:szCs w:val="20"/>
          <w:lang w:val="en-US"/>
        </w:rPr>
        <w:t xml:space="preserve">+14, </w:t>
      </w:r>
      <w:r w:rsidRPr="00CA649C">
        <w:rPr>
          <w:rFonts w:ascii="NexusSansOT-Bold" w:hAnsi="NexusSansOT-Bold" w:cs="NexusSansOT-Bold"/>
          <w:b/>
          <w:bCs/>
          <w:color w:val="000000"/>
          <w:sz w:val="20"/>
          <w:szCs w:val="20"/>
          <w:lang w:val="en-US"/>
        </w:rPr>
        <w:t xml:space="preserve">Will </w:t>
      </w:r>
      <w:r w:rsidRPr="00CA649C">
        <w:rPr>
          <w:rFonts w:ascii="NexusSansOT" w:hAnsi="NexusSansOT" w:cs="NexusSansOT"/>
          <w:color w:val="000000"/>
          <w:sz w:val="20"/>
          <w:szCs w:val="20"/>
          <w:lang w:val="en-US"/>
        </w:rPr>
        <w:t>+18</w:t>
      </w:r>
    </w:p>
    <w:p w:rsidR="00CA649C" w:rsidRPr="00CA649C" w:rsidRDefault="00CA649C" w:rsidP="00CA649C">
      <w:pPr>
        <w:autoSpaceDE w:val="0"/>
        <w:autoSpaceDN w:val="0"/>
        <w:adjustRightInd w:val="0"/>
        <w:spacing w:after="0" w:line="240" w:lineRule="auto"/>
        <w:rPr>
          <w:rFonts w:ascii="NexusSansOT" w:hAnsi="NexusSansOT" w:cs="NexusSansOT"/>
          <w:color w:val="000000"/>
          <w:sz w:val="20"/>
          <w:szCs w:val="20"/>
          <w:lang w:val="en-US"/>
        </w:rPr>
      </w:pPr>
      <w:r w:rsidRPr="00CA649C">
        <w:rPr>
          <w:rFonts w:ascii="NexusSansOT-Bold" w:hAnsi="NexusSansOT-Bold" w:cs="NexusSansOT-Bold"/>
          <w:b/>
          <w:bCs/>
          <w:color w:val="000000"/>
          <w:sz w:val="20"/>
          <w:szCs w:val="20"/>
          <w:lang w:val="en-US"/>
        </w:rPr>
        <w:t xml:space="preserve">Defensive Abilities </w:t>
      </w:r>
      <w:r>
        <w:rPr>
          <w:rFonts w:ascii="NexusSansOT" w:hAnsi="NexusSansOT" w:cs="NexusSansOT"/>
          <w:color w:val="000000"/>
          <w:sz w:val="20"/>
          <w:szCs w:val="20"/>
          <w:lang w:val="en-US"/>
        </w:rPr>
        <w:t>channel resistance</w:t>
      </w:r>
      <w:r w:rsidRPr="00CA649C">
        <w:rPr>
          <w:rFonts w:ascii="NexusSansOT" w:hAnsi="NexusSansOT" w:cs="NexusSansOT"/>
          <w:color w:val="000000"/>
          <w:sz w:val="20"/>
          <w:szCs w:val="20"/>
          <w:lang w:val="en-US"/>
        </w:rPr>
        <w:t xml:space="preserve">+4, incorporeal, rejuvenation; </w:t>
      </w:r>
      <w:r w:rsidRPr="00CA649C">
        <w:rPr>
          <w:rFonts w:ascii="NexusSansOT-Bold" w:hAnsi="NexusSansOT-Bold" w:cs="NexusSansOT-Bold"/>
          <w:b/>
          <w:bCs/>
          <w:color w:val="000000"/>
          <w:sz w:val="20"/>
          <w:szCs w:val="20"/>
          <w:lang w:val="en-US"/>
        </w:rPr>
        <w:t>Immune</w:t>
      </w:r>
      <w:r>
        <w:rPr>
          <w:rFonts w:ascii="NexusSansOT" w:hAnsi="NexusSansOT" w:cs="NexusSansOT"/>
          <w:color w:val="000000"/>
          <w:sz w:val="20"/>
          <w:szCs w:val="20"/>
          <w:lang w:val="en-US"/>
        </w:rPr>
        <w:t xml:space="preserve"> </w:t>
      </w:r>
      <w:r w:rsidRPr="00CA649C">
        <w:rPr>
          <w:rFonts w:ascii="NexusSansOT" w:hAnsi="NexusSansOT" w:cs="NexusSansOT"/>
          <w:color w:val="000000"/>
          <w:sz w:val="20"/>
          <w:szCs w:val="20"/>
          <w:lang w:val="en-US"/>
        </w:rPr>
        <w:t>undead traits</w:t>
      </w:r>
    </w:p>
    <w:p w:rsidR="00CA649C" w:rsidRPr="00CA649C" w:rsidRDefault="00CA649C" w:rsidP="00CA649C">
      <w:pPr>
        <w:autoSpaceDE w:val="0"/>
        <w:autoSpaceDN w:val="0"/>
        <w:adjustRightInd w:val="0"/>
        <w:spacing w:after="0" w:line="240" w:lineRule="auto"/>
        <w:rPr>
          <w:rFonts w:ascii="NexusSansOT" w:hAnsi="NexusSansOT" w:cs="NexusSansOT"/>
          <w:color w:val="000000"/>
          <w:sz w:val="20"/>
          <w:szCs w:val="20"/>
          <w:lang w:val="en-US"/>
        </w:rPr>
      </w:pPr>
      <w:r w:rsidRPr="00CA649C">
        <w:rPr>
          <w:rFonts w:ascii="NexusSansOT-Bold" w:hAnsi="NexusSansOT-Bold" w:cs="NexusSansOT-Bold"/>
          <w:b/>
          <w:bCs/>
          <w:color w:val="000000"/>
          <w:sz w:val="20"/>
          <w:szCs w:val="20"/>
          <w:lang w:val="en-US"/>
        </w:rPr>
        <w:t xml:space="preserve">Weaknesses </w:t>
      </w:r>
      <w:r w:rsidRPr="00CA649C">
        <w:rPr>
          <w:rFonts w:ascii="NexusSansOT" w:hAnsi="NexusSansOT" w:cs="NexusSansOT"/>
          <w:color w:val="000000"/>
          <w:sz w:val="20"/>
          <w:szCs w:val="20"/>
          <w:lang w:val="en-US"/>
        </w:rPr>
        <w:t>tree dependent</w:t>
      </w:r>
    </w:p>
    <w:p w:rsidR="00CA649C" w:rsidRDefault="00CA649C" w:rsidP="00CA649C">
      <w:pPr>
        <w:autoSpaceDE w:val="0"/>
        <w:autoSpaceDN w:val="0"/>
        <w:adjustRightInd w:val="0"/>
        <w:spacing w:after="0" w:line="240" w:lineRule="auto"/>
        <w:rPr>
          <w:rFonts w:ascii="NexusSansOT-Bold" w:hAnsi="NexusSansOT-Bold" w:cs="NexusSansOT-Bold"/>
          <w:b/>
          <w:bCs/>
          <w:color w:val="000000"/>
          <w:sz w:val="20"/>
          <w:szCs w:val="20"/>
          <w:lang w:val="en-US"/>
        </w:rPr>
      </w:pPr>
    </w:p>
    <w:p w:rsidR="00CA649C" w:rsidRPr="00CA649C" w:rsidRDefault="00CA649C" w:rsidP="00CA649C">
      <w:pPr>
        <w:autoSpaceDE w:val="0"/>
        <w:autoSpaceDN w:val="0"/>
        <w:adjustRightInd w:val="0"/>
        <w:spacing w:after="0" w:line="240" w:lineRule="auto"/>
        <w:rPr>
          <w:rFonts w:ascii="NexusSansOT-Bold" w:hAnsi="NexusSansOT-Bold" w:cs="NexusSansOT-Bold"/>
          <w:b/>
          <w:bCs/>
          <w:color w:val="000000"/>
          <w:sz w:val="24"/>
          <w:szCs w:val="24"/>
          <w:lang w:val="en-US"/>
        </w:rPr>
      </w:pPr>
      <w:r w:rsidRPr="00CA649C">
        <w:rPr>
          <w:rFonts w:ascii="NexusSansOT-Bold" w:hAnsi="NexusSansOT-Bold" w:cs="NexusSansOT-Bold"/>
          <w:b/>
          <w:bCs/>
          <w:color w:val="000000"/>
          <w:sz w:val="24"/>
          <w:szCs w:val="24"/>
          <w:lang w:val="en-US"/>
        </w:rPr>
        <w:t>Off</w:t>
      </w:r>
      <w:r w:rsidRPr="00CA649C">
        <w:rPr>
          <w:rFonts w:ascii="NexusSansOT-Bold" w:hAnsi="NexusSansOT-Bold" w:cs="NexusSansOT-Bold"/>
          <w:b/>
          <w:bCs/>
          <w:color w:val="000000"/>
          <w:sz w:val="24"/>
          <w:szCs w:val="24"/>
          <w:lang w:val="en-US"/>
        </w:rPr>
        <w:t>ense</w:t>
      </w:r>
    </w:p>
    <w:p w:rsidR="00CA649C" w:rsidRPr="00CA649C" w:rsidRDefault="00CA649C" w:rsidP="00CA649C">
      <w:pPr>
        <w:autoSpaceDE w:val="0"/>
        <w:autoSpaceDN w:val="0"/>
        <w:adjustRightInd w:val="0"/>
        <w:spacing w:after="0" w:line="240" w:lineRule="auto"/>
        <w:rPr>
          <w:rFonts w:ascii="NexusSansOT" w:hAnsi="NexusSansOT" w:cs="NexusSansOT"/>
          <w:color w:val="000000"/>
          <w:sz w:val="20"/>
          <w:szCs w:val="20"/>
          <w:lang w:val="en-US"/>
        </w:rPr>
      </w:pPr>
      <w:r w:rsidRPr="00CA649C">
        <w:rPr>
          <w:rFonts w:ascii="NexusSansOT-Bold" w:hAnsi="NexusSansOT-Bold" w:cs="NexusSansOT-Bold"/>
          <w:b/>
          <w:bCs/>
          <w:color w:val="000000"/>
          <w:sz w:val="20"/>
          <w:szCs w:val="20"/>
          <w:lang w:val="en-US"/>
        </w:rPr>
        <w:t xml:space="preserve">Speed </w:t>
      </w:r>
      <w:r w:rsidRPr="00CA649C">
        <w:rPr>
          <w:rFonts w:ascii="NexusSansOT" w:hAnsi="NexusSansOT" w:cs="NexusSansOT"/>
          <w:color w:val="000000"/>
          <w:sz w:val="20"/>
          <w:szCs w:val="20"/>
          <w:lang w:val="en-US"/>
        </w:rPr>
        <w:t>fly 30 ft. (perfect)</w:t>
      </w:r>
    </w:p>
    <w:p w:rsidR="00CA649C" w:rsidRPr="00CA649C" w:rsidRDefault="00CA649C" w:rsidP="00CA649C">
      <w:pPr>
        <w:autoSpaceDE w:val="0"/>
        <w:autoSpaceDN w:val="0"/>
        <w:adjustRightInd w:val="0"/>
        <w:spacing w:after="0" w:line="240" w:lineRule="auto"/>
        <w:rPr>
          <w:rFonts w:ascii="NexusSansOT" w:hAnsi="NexusSansOT" w:cs="NexusSansOT"/>
          <w:color w:val="000000"/>
          <w:sz w:val="20"/>
          <w:szCs w:val="20"/>
          <w:lang w:val="en-US"/>
        </w:rPr>
      </w:pPr>
      <w:r w:rsidRPr="00CA649C">
        <w:rPr>
          <w:rFonts w:ascii="NexusSansOT-Bold" w:hAnsi="NexusSansOT-Bold" w:cs="NexusSansOT-Bold"/>
          <w:b/>
          <w:bCs/>
          <w:color w:val="000000"/>
          <w:sz w:val="20"/>
          <w:szCs w:val="20"/>
          <w:lang w:val="en-US"/>
        </w:rPr>
        <w:t xml:space="preserve">Melee </w:t>
      </w:r>
      <w:r w:rsidRPr="00CA649C">
        <w:rPr>
          <w:rFonts w:ascii="NexusSansOT" w:hAnsi="NexusSansOT" w:cs="NexusSansOT"/>
          <w:color w:val="000000"/>
          <w:sz w:val="20"/>
          <w:szCs w:val="20"/>
          <w:lang w:val="en-US"/>
        </w:rPr>
        <w:t>corrupt</w:t>
      </w:r>
      <w:r w:rsidR="005C791C">
        <w:rPr>
          <w:rFonts w:ascii="NexusSansOT" w:hAnsi="NexusSansOT" w:cs="NexusSansOT"/>
          <w:color w:val="000000"/>
          <w:sz w:val="20"/>
          <w:szCs w:val="20"/>
          <w:lang w:val="en-US"/>
        </w:rPr>
        <w:t xml:space="preserve">ing touch +13 (13d6, Fort DC 25 </w:t>
      </w:r>
      <w:bookmarkStart w:id="0" w:name="_GoBack"/>
      <w:bookmarkEnd w:id="0"/>
      <w:r w:rsidRPr="00CA649C">
        <w:rPr>
          <w:rFonts w:ascii="NexusSansOT" w:hAnsi="NexusSansOT" w:cs="NexusSansOT"/>
          <w:color w:val="000000"/>
          <w:sz w:val="20"/>
          <w:szCs w:val="20"/>
          <w:lang w:val="en-US"/>
        </w:rPr>
        <w:t>half ), draining touch +13 (1d4 ability drain)</w:t>
      </w:r>
    </w:p>
    <w:p w:rsidR="00CA649C" w:rsidRPr="00CA649C" w:rsidRDefault="00CA649C" w:rsidP="00CA649C">
      <w:pPr>
        <w:autoSpaceDE w:val="0"/>
        <w:autoSpaceDN w:val="0"/>
        <w:adjustRightInd w:val="0"/>
        <w:spacing w:after="0" w:line="240" w:lineRule="auto"/>
        <w:rPr>
          <w:rFonts w:ascii="NexusSansOT" w:hAnsi="NexusSansOT" w:cs="NexusSansOT"/>
          <w:color w:val="000000"/>
          <w:sz w:val="20"/>
          <w:szCs w:val="20"/>
          <w:lang w:val="en-US"/>
        </w:rPr>
      </w:pPr>
      <w:r w:rsidRPr="00CA649C">
        <w:rPr>
          <w:rFonts w:ascii="NexusSansOT-Bold" w:hAnsi="NexusSansOT-Bold" w:cs="NexusSansOT-Bold"/>
          <w:b/>
          <w:bCs/>
          <w:color w:val="000000"/>
          <w:sz w:val="20"/>
          <w:szCs w:val="20"/>
          <w:lang w:val="en-US"/>
        </w:rPr>
        <w:t xml:space="preserve">Special Attacks </w:t>
      </w:r>
      <w:r>
        <w:rPr>
          <w:rFonts w:ascii="NexusSansOT" w:hAnsi="NexusSansOT" w:cs="NexusSansOT"/>
          <w:color w:val="000000"/>
          <w:sz w:val="20"/>
          <w:szCs w:val="20"/>
          <w:lang w:val="en-US"/>
        </w:rPr>
        <w:t xml:space="preserve">influence (DC 25), telekinesis </w:t>
      </w:r>
      <w:r w:rsidRPr="00CA649C">
        <w:rPr>
          <w:rFonts w:ascii="NexusSansOT" w:hAnsi="NexusSansOT" w:cs="NexusSansOT"/>
          <w:color w:val="000000"/>
          <w:sz w:val="20"/>
          <w:szCs w:val="20"/>
          <w:lang w:val="en-US"/>
        </w:rPr>
        <w:t>(DC 25)</w:t>
      </w:r>
    </w:p>
    <w:p w:rsidR="00CA649C" w:rsidRPr="00CA649C" w:rsidRDefault="00CA649C" w:rsidP="00CA649C">
      <w:pPr>
        <w:autoSpaceDE w:val="0"/>
        <w:autoSpaceDN w:val="0"/>
        <w:adjustRightInd w:val="0"/>
        <w:spacing w:after="0" w:line="240" w:lineRule="auto"/>
        <w:rPr>
          <w:rFonts w:ascii="NexusSansOT" w:hAnsi="NexusSansOT" w:cs="NexusSansOT"/>
          <w:color w:val="000000"/>
          <w:sz w:val="20"/>
          <w:szCs w:val="20"/>
          <w:lang w:val="en-US"/>
        </w:rPr>
      </w:pPr>
      <w:r w:rsidRPr="00CA649C">
        <w:rPr>
          <w:rFonts w:ascii="NexusSansOT-Bold" w:hAnsi="NexusSansOT-Bold" w:cs="NexusSansOT-Bold"/>
          <w:b/>
          <w:bCs/>
          <w:color w:val="000000"/>
          <w:sz w:val="20"/>
          <w:szCs w:val="20"/>
          <w:lang w:val="en-US"/>
        </w:rPr>
        <w:t xml:space="preserve">Spell-Like Abilities </w:t>
      </w:r>
      <w:r>
        <w:rPr>
          <w:rFonts w:ascii="NexusSansOT" w:hAnsi="NexusSansOT" w:cs="NexusSansOT"/>
          <w:color w:val="000000"/>
          <w:sz w:val="20"/>
          <w:szCs w:val="20"/>
          <w:lang w:val="en-US"/>
        </w:rPr>
        <w:t xml:space="preserve">(CL 6th; </w:t>
      </w:r>
      <w:r w:rsidRPr="00CA649C">
        <w:rPr>
          <w:rFonts w:ascii="NexusSansOT" w:hAnsi="NexusSansOT" w:cs="NexusSansOT"/>
          <w:color w:val="000000"/>
          <w:sz w:val="20"/>
          <w:szCs w:val="20"/>
          <w:lang w:val="en-US"/>
        </w:rPr>
        <w:t>concentration +14)</w:t>
      </w:r>
    </w:p>
    <w:p w:rsidR="00CA649C" w:rsidRPr="00CA649C" w:rsidRDefault="00CA649C" w:rsidP="00CA649C">
      <w:pPr>
        <w:autoSpaceDE w:val="0"/>
        <w:autoSpaceDN w:val="0"/>
        <w:adjustRightInd w:val="0"/>
        <w:spacing w:after="0" w:line="240" w:lineRule="auto"/>
        <w:rPr>
          <w:rFonts w:ascii="NexusSansOT-Italic" w:hAnsi="NexusSansOT-Italic" w:cs="NexusSansOT-Italic"/>
          <w:i/>
          <w:iCs/>
          <w:color w:val="000000"/>
          <w:sz w:val="20"/>
          <w:szCs w:val="20"/>
          <w:lang w:val="en-US"/>
        </w:rPr>
      </w:pPr>
      <w:r w:rsidRPr="00CA649C">
        <w:rPr>
          <w:rFonts w:ascii="NexusSansOT" w:hAnsi="NexusSansOT" w:cs="NexusSansOT"/>
          <w:color w:val="000000"/>
          <w:sz w:val="20"/>
          <w:szCs w:val="20"/>
          <w:lang w:val="en-US"/>
        </w:rPr>
        <w:t>Constant—</w:t>
      </w:r>
      <w:r w:rsidRPr="00CA649C">
        <w:rPr>
          <w:rFonts w:ascii="NexusSansOT-Italic" w:hAnsi="NexusSansOT-Italic" w:cs="NexusSansOT-Italic"/>
          <w:i/>
          <w:iCs/>
          <w:color w:val="000000"/>
          <w:sz w:val="20"/>
          <w:szCs w:val="20"/>
          <w:lang w:val="en-US"/>
        </w:rPr>
        <w:t>speak with plants</w:t>
      </w:r>
    </w:p>
    <w:p w:rsidR="00CA649C" w:rsidRPr="00CA649C" w:rsidRDefault="00CA649C" w:rsidP="00CA649C">
      <w:pPr>
        <w:autoSpaceDE w:val="0"/>
        <w:autoSpaceDN w:val="0"/>
        <w:adjustRightInd w:val="0"/>
        <w:spacing w:after="0" w:line="240" w:lineRule="auto"/>
        <w:rPr>
          <w:rFonts w:ascii="NexusSansOT" w:hAnsi="NexusSansOT" w:cs="NexusSansOT"/>
          <w:color w:val="000000"/>
          <w:sz w:val="20"/>
          <w:szCs w:val="20"/>
          <w:lang w:val="en-US"/>
        </w:rPr>
      </w:pPr>
      <w:r w:rsidRPr="00CA649C">
        <w:rPr>
          <w:rFonts w:ascii="NexusSansOT" w:hAnsi="NexusSansOT" w:cs="NexusSansOT"/>
          <w:color w:val="000000"/>
          <w:sz w:val="20"/>
          <w:szCs w:val="20"/>
          <w:lang w:val="en-US"/>
        </w:rPr>
        <w:t>At will—</w:t>
      </w:r>
      <w:r w:rsidRPr="00CA649C">
        <w:rPr>
          <w:rFonts w:ascii="NexusSansOT-Italic" w:hAnsi="NexusSansOT-Italic" w:cs="NexusSansOT-Italic"/>
          <w:i/>
          <w:iCs/>
          <w:color w:val="000000"/>
          <w:sz w:val="20"/>
          <w:szCs w:val="20"/>
          <w:lang w:val="en-US"/>
        </w:rPr>
        <w:t xml:space="preserve">entangle </w:t>
      </w:r>
      <w:r w:rsidRPr="00CA649C">
        <w:rPr>
          <w:rFonts w:ascii="NexusSansOT" w:hAnsi="NexusSansOT" w:cs="NexusSansOT"/>
          <w:color w:val="000000"/>
          <w:sz w:val="20"/>
          <w:szCs w:val="20"/>
          <w:lang w:val="en-US"/>
        </w:rPr>
        <w:t xml:space="preserve">(DC 19), </w:t>
      </w:r>
      <w:r w:rsidRPr="00CA649C">
        <w:rPr>
          <w:rFonts w:ascii="NexusSansOT-Italic" w:hAnsi="NexusSansOT-Italic" w:cs="NexusSansOT-Italic"/>
          <w:i/>
          <w:iCs/>
          <w:color w:val="000000"/>
          <w:sz w:val="20"/>
          <w:szCs w:val="20"/>
          <w:lang w:val="en-US"/>
        </w:rPr>
        <w:t>tree shape</w:t>
      </w:r>
      <w:r w:rsidR="0051744C">
        <w:rPr>
          <w:rFonts w:ascii="NexusSansOT" w:hAnsi="NexusSansOT" w:cs="NexusSansOT"/>
          <w:color w:val="000000"/>
          <w:sz w:val="20"/>
          <w:szCs w:val="20"/>
          <w:lang w:val="en-US"/>
        </w:rPr>
        <w:t xml:space="preserve">, </w:t>
      </w:r>
      <w:r w:rsidRPr="00CA649C">
        <w:rPr>
          <w:rFonts w:ascii="NexusSansOT-Italic" w:hAnsi="NexusSansOT-Italic" w:cs="NexusSansOT-Italic"/>
          <w:i/>
          <w:iCs/>
          <w:color w:val="000000"/>
          <w:sz w:val="20"/>
          <w:szCs w:val="20"/>
          <w:lang w:val="en-US"/>
        </w:rPr>
        <w:t xml:space="preserve">wood shape </w:t>
      </w:r>
      <w:r w:rsidRPr="00CA649C">
        <w:rPr>
          <w:rFonts w:ascii="NexusSansOT" w:hAnsi="NexusSansOT" w:cs="NexusSansOT"/>
          <w:color w:val="000000"/>
          <w:sz w:val="20"/>
          <w:szCs w:val="20"/>
          <w:lang w:val="en-US"/>
        </w:rPr>
        <w:t>(1 lb. only)</w:t>
      </w:r>
    </w:p>
    <w:p w:rsidR="00CA649C" w:rsidRPr="0051744C" w:rsidRDefault="00CA649C" w:rsidP="00CA649C">
      <w:pPr>
        <w:autoSpaceDE w:val="0"/>
        <w:autoSpaceDN w:val="0"/>
        <w:adjustRightInd w:val="0"/>
        <w:spacing w:after="0" w:line="240" w:lineRule="auto"/>
        <w:rPr>
          <w:rFonts w:ascii="NexusSansOT" w:hAnsi="NexusSansOT" w:cs="NexusSansOT"/>
          <w:color w:val="000000"/>
          <w:sz w:val="20"/>
          <w:szCs w:val="20"/>
          <w:lang w:val="en-US"/>
        </w:rPr>
      </w:pPr>
      <w:r w:rsidRPr="00CA649C">
        <w:rPr>
          <w:rFonts w:ascii="NexusSansOT" w:hAnsi="NexusSansOT" w:cs="NexusSansOT"/>
          <w:color w:val="000000"/>
          <w:sz w:val="20"/>
          <w:szCs w:val="20"/>
          <w:lang w:val="en-US"/>
        </w:rPr>
        <w:t>3/day—</w:t>
      </w:r>
      <w:r w:rsidRPr="00CA649C">
        <w:rPr>
          <w:rFonts w:ascii="NexusSansOT-Italic" w:hAnsi="NexusSansOT-Italic" w:cs="NexusSansOT-Italic"/>
          <w:i/>
          <w:iCs/>
          <w:color w:val="000000"/>
          <w:sz w:val="20"/>
          <w:szCs w:val="20"/>
          <w:lang w:val="en-US"/>
        </w:rPr>
        <w:t xml:space="preserve">charm person </w:t>
      </w:r>
      <w:r w:rsidRPr="00CA649C">
        <w:rPr>
          <w:rFonts w:ascii="NexusSansOT" w:hAnsi="NexusSansOT" w:cs="NexusSansOT"/>
          <w:color w:val="000000"/>
          <w:sz w:val="20"/>
          <w:szCs w:val="20"/>
          <w:lang w:val="en-US"/>
        </w:rPr>
        <w:t xml:space="preserve">(DC 19), </w:t>
      </w:r>
      <w:r w:rsidRPr="00CA649C">
        <w:rPr>
          <w:rFonts w:ascii="NexusSansOT-Italic" w:hAnsi="NexusSansOT-Italic" w:cs="NexusSansOT-Italic"/>
          <w:i/>
          <w:iCs/>
          <w:color w:val="000000"/>
          <w:sz w:val="20"/>
          <w:szCs w:val="20"/>
          <w:lang w:val="en-US"/>
        </w:rPr>
        <w:t xml:space="preserve">quench </w:t>
      </w:r>
      <w:r w:rsidR="0051744C">
        <w:rPr>
          <w:rFonts w:ascii="NexusSansOT" w:hAnsi="NexusSansOT" w:cs="NexusSansOT"/>
          <w:color w:val="000000"/>
          <w:sz w:val="20"/>
          <w:szCs w:val="20"/>
          <w:lang w:val="en-US"/>
        </w:rPr>
        <w:t xml:space="preserve">(DC </w:t>
      </w:r>
      <w:r w:rsidRPr="00CA649C">
        <w:rPr>
          <w:rFonts w:ascii="NexusSansOT" w:hAnsi="NexusSansOT" w:cs="NexusSansOT"/>
          <w:color w:val="000000"/>
          <w:sz w:val="20"/>
          <w:szCs w:val="20"/>
          <w:lang w:val="en-US"/>
        </w:rPr>
        <w:t xml:space="preserve">21), </w:t>
      </w:r>
      <w:r w:rsidRPr="00CA649C">
        <w:rPr>
          <w:rFonts w:ascii="NexusSansOT-Italic" w:hAnsi="NexusSansOT-Italic" w:cs="NexusSansOT-Italic"/>
          <w:i/>
          <w:iCs/>
          <w:color w:val="000000"/>
          <w:sz w:val="20"/>
          <w:szCs w:val="20"/>
          <w:lang w:val="en-US"/>
        </w:rPr>
        <w:t>tree stride</w:t>
      </w:r>
    </w:p>
    <w:p w:rsidR="00CA649C" w:rsidRPr="00CA649C" w:rsidRDefault="00CA649C" w:rsidP="00CA649C">
      <w:pPr>
        <w:autoSpaceDE w:val="0"/>
        <w:autoSpaceDN w:val="0"/>
        <w:adjustRightInd w:val="0"/>
        <w:spacing w:after="0" w:line="240" w:lineRule="auto"/>
        <w:rPr>
          <w:rFonts w:ascii="NexusSansOT-Italic" w:hAnsi="NexusSansOT-Italic" w:cs="NexusSansOT-Italic"/>
          <w:i/>
          <w:iCs/>
          <w:color w:val="000000"/>
          <w:sz w:val="20"/>
          <w:szCs w:val="20"/>
          <w:lang w:val="en-US"/>
        </w:rPr>
      </w:pPr>
      <w:r w:rsidRPr="00CA649C">
        <w:rPr>
          <w:rFonts w:ascii="NexusSansOT" w:hAnsi="NexusSansOT" w:cs="NexusSansOT"/>
          <w:color w:val="000000"/>
          <w:sz w:val="20"/>
          <w:szCs w:val="20"/>
          <w:lang w:val="en-US"/>
        </w:rPr>
        <w:t>1/day—</w:t>
      </w:r>
      <w:r w:rsidRPr="00CA649C">
        <w:rPr>
          <w:rFonts w:ascii="NexusSansOT-Italic" w:hAnsi="NexusSansOT-Italic" w:cs="NexusSansOT-Italic"/>
          <w:i/>
          <w:iCs/>
          <w:color w:val="000000"/>
          <w:sz w:val="20"/>
          <w:szCs w:val="20"/>
          <w:lang w:val="en-US"/>
        </w:rPr>
        <w:t>plant growth</w:t>
      </w:r>
    </w:p>
    <w:p w:rsidR="00CA649C" w:rsidRPr="0051744C" w:rsidRDefault="00CA649C" w:rsidP="00CA649C">
      <w:pPr>
        <w:autoSpaceDE w:val="0"/>
        <w:autoSpaceDN w:val="0"/>
        <w:adjustRightInd w:val="0"/>
        <w:spacing w:after="0" w:line="240" w:lineRule="auto"/>
        <w:rPr>
          <w:rFonts w:ascii="NexusSansOT" w:hAnsi="NexusSansOT" w:cs="NexusSansOT"/>
          <w:color w:val="000000"/>
          <w:sz w:val="20"/>
          <w:szCs w:val="20"/>
          <w:lang w:val="en-US"/>
        </w:rPr>
      </w:pPr>
      <w:r w:rsidRPr="00CA649C">
        <w:rPr>
          <w:rFonts w:ascii="NexusSansOT-Bold" w:hAnsi="NexusSansOT-Bold" w:cs="NexusSansOT-Bold"/>
          <w:b/>
          <w:bCs/>
          <w:color w:val="000000"/>
          <w:sz w:val="20"/>
          <w:szCs w:val="20"/>
          <w:lang w:val="en-US"/>
        </w:rPr>
        <w:t xml:space="preserve">Bloodline Spell-Like Abilities </w:t>
      </w:r>
      <w:r w:rsidR="0051744C">
        <w:rPr>
          <w:rFonts w:ascii="NexusSansOT" w:hAnsi="NexusSansOT" w:cs="NexusSansOT"/>
          <w:color w:val="000000"/>
          <w:sz w:val="20"/>
          <w:szCs w:val="20"/>
          <w:lang w:val="en-US"/>
        </w:rPr>
        <w:t xml:space="preserve">(CL 9th; </w:t>
      </w:r>
      <w:r w:rsidRPr="0051744C">
        <w:rPr>
          <w:rFonts w:ascii="NexusSansOT" w:hAnsi="NexusSansOT" w:cs="NexusSansOT"/>
          <w:color w:val="000000"/>
          <w:sz w:val="20"/>
          <w:szCs w:val="20"/>
          <w:lang w:val="en-US"/>
        </w:rPr>
        <w:t>concentration +17)</w:t>
      </w:r>
    </w:p>
    <w:p w:rsidR="00CA649C" w:rsidRPr="0051744C" w:rsidRDefault="00CA649C" w:rsidP="00CA649C">
      <w:pPr>
        <w:autoSpaceDE w:val="0"/>
        <w:autoSpaceDN w:val="0"/>
        <w:adjustRightInd w:val="0"/>
        <w:spacing w:after="0" w:line="240" w:lineRule="auto"/>
        <w:rPr>
          <w:rFonts w:ascii="NexusSansOT" w:hAnsi="NexusSansOT" w:cs="NexusSansOT"/>
          <w:color w:val="000000"/>
          <w:sz w:val="20"/>
          <w:szCs w:val="20"/>
          <w:lang w:val="en-US"/>
        </w:rPr>
      </w:pPr>
      <w:r w:rsidRPr="0051744C">
        <w:rPr>
          <w:rFonts w:ascii="NexusSansOT" w:hAnsi="NexusSansOT" w:cs="NexusSansOT"/>
          <w:color w:val="000000"/>
          <w:sz w:val="20"/>
          <w:szCs w:val="20"/>
          <w:lang w:val="en-US"/>
        </w:rPr>
        <w:t>11/day—</w:t>
      </w:r>
      <w:proofErr w:type="spellStart"/>
      <w:r w:rsidRPr="0051744C">
        <w:rPr>
          <w:rFonts w:ascii="NexusSansOT" w:hAnsi="NexusSansOT" w:cs="NexusSansOT"/>
          <w:color w:val="000000"/>
          <w:sz w:val="20"/>
          <w:szCs w:val="20"/>
          <w:lang w:val="en-US"/>
        </w:rPr>
        <w:t>tanglevine</w:t>
      </w:r>
      <w:proofErr w:type="spellEnd"/>
      <w:r w:rsidRPr="0051744C">
        <w:rPr>
          <w:rFonts w:ascii="NexusSansOT" w:hAnsi="NexusSansOT" w:cs="NexusSansOT"/>
          <w:color w:val="000000"/>
          <w:sz w:val="20"/>
          <w:szCs w:val="20"/>
          <w:lang w:val="en-US"/>
        </w:rPr>
        <w:t>*</w:t>
      </w:r>
    </w:p>
    <w:p w:rsidR="00CA649C" w:rsidRPr="0051744C" w:rsidRDefault="00CA649C" w:rsidP="00CA649C">
      <w:pPr>
        <w:autoSpaceDE w:val="0"/>
        <w:autoSpaceDN w:val="0"/>
        <w:adjustRightInd w:val="0"/>
        <w:spacing w:after="0" w:line="240" w:lineRule="auto"/>
        <w:rPr>
          <w:rFonts w:ascii="NexusSansOT" w:hAnsi="NexusSansOT" w:cs="NexusSansOT"/>
          <w:color w:val="000000"/>
          <w:sz w:val="20"/>
          <w:szCs w:val="20"/>
          <w:lang w:val="en-US"/>
        </w:rPr>
      </w:pPr>
      <w:r w:rsidRPr="0051744C">
        <w:rPr>
          <w:rFonts w:ascii="NexusSansOT" w:hAnsi="NexusSansOT" w:cs="NexusSansOT"/>
          <w:color w:val="000000"/>
          <w:sz w:val="20"/>
          <w:szCs w:val="20"/>
          <w:lang w:val="en-US"/>
        </w:rPr>
        <w:t>1/day—</w:t>
      </w:r>
      <w:proofErr w:type="spellStart"/>
      <w:r w:rsidRPr="0051744C">
        <w:rPr>
          <w:rFonts w:ascii="NexusSansOT" w:hAnsi="NexusSansOT" w:cs="NexusSansOT"/>
          <w:color w:val="000000"/>
          <w:sz w:val="20"/>
          <w:szCs w:val="20"/>
          <w:lang w:val="en-US"/>
        </w:rPr>
        <w:t>massmorph</w:t>
      </w:r>
      <w:proofErr w:type="spellEnd"/>
      <w:r w:rsidRPr="0051744C">
        <w:rPr>
          <w:rFonts w:ascii="NexusSansOT" w:hAnsi="NexusSansOT" w:cs="NexusSansOT"/>
          <w:color w:val="000000"/>
          <w:sz w:val="20"/>
          <w:szCs w:val="20"/>
          <w:lang w:val="en-US"/>
        </w:rPr>
        <w:t>*</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Bold" w:hAnsi="NexusSansOT-Bold" w:cs="NexusSansOT-Bold"/>
          <w:b/>
          <w:bCs/>
          <w:sz w:val="20"/>
          <w:szCs w:val="20"/>
          <w:lang w:val="en-US"/>
        </w:rPr>
        <w:t xml:space="preserve">Sorcerer Spells Known </w:t>
      </w:r>
      <w:r w:rsidRPr="00CA649C">
        <w:rPr>
          <w:rFonts w:ascii="NexusSansOT" w:hAnsi="NexusSansOT" w:cs="NexusSansOT"/>
          <w:sz w:val="20"/>
          <w:szCs w:val="20"/>
          <w:lang w:val="en-US"/>
        </w:rPr>
        <w:t>(CL 9th; concentration +17)</w:t>
      </w:r>
    </w:p>
    <w:p w:rsidR="00CA649C" w:rsidRPr="00CA649C" w:rsidRDefault="00CA649C" w:rsidP="00CA649C">
      <w:pPr>
        <w:autoSpaceDE w:val="0"/>
        <w:autoSpaceDN w:val="0"/>
        <w:adjustRightInd w:val="0"/>
        <w:spacing w:after="0" w:line="240" w:lineRule="auto"/>
        <w:rPr>
          <w:rFonts w:ascii="NexusSansOT-Italic" w:hAnsi="NexusSansOT-Italic" w:cs="NexusSansOT-Italic"/>
          <w:i/>
          <w:iCs/>
          <w:sz w:val="20"/>
          <w:szCs w:val="20"/>
          <w:lang w:val="en-US"/>
        </w:rPr>
      </w:pPr>
      <w:r w:rsidRPr="00CA649C">
        <w:rPr>
          <w:rFonts w:ascii="NexusSansOT" w:hAnsi="NexusSansOT" w:cs="NexusSansOT"/>
          <w:sz w:val="20"/>
          <w:szCs w:val="20"/>
          <w:lang w:val="en-US"/>
        </w:rPr>
        <w:t>4th (6/day)—</w:t>
      </w:r>
      <w:r w:rsidRPr="00CA649C">
        <w:rPr>
          <w:rFonts w:ascii="NexusSansOT-Italic" w:hAnsi="NexusSansOT-Italic" w:cs="NexusSansOT-Italic"/>
          <w:i/>
          <w:iCs/>
          <w:sz w:val="20"/>
          <w:szCs w:val="20"/>
          <w:lang w:val="en-US"/>
        </w:rPr>
        <w:t xml:space="preserve">command plants </w:t>
      </w:r>
      <w:r w:rsidRPr="00CA649C">
        <w:rPr>
          <w:rFonts w:ascii="NexusSansOT" w:hAnsi="NexusSansOT" w:cs="NexusSansOT"/>
          <w:sz w:val="20"/>
          <w:szCs w:val="20"/>
          <w:lang w:val="en-US"/>
        </w:rPr>
        <w:t xml:space="preserve">(DC 22), </w:t>
      </w:r>
      <w:r w:rsidRPr="00CA649C">
        <w:rPr>
          <w:rFonts w:ascii="NexusSansOT-Italic" w:hAnsi="NexusSansOT-Italic" w:cs="NexusSansOT-Italic"/>
          <w:i/>
          <w:iCs/>
          <w:sz w:val="20"/>
          <w:szCs w:val="20"/>
          <w:lang w:val="en-US"/>
        </w:rPr>
        <w:t>enervation</w:t>
      </w:r>
      <w:r w:rsidRPr="00CA649C">
        <w:rPr>
          <w:rFonts w:ascii="NexusSansOT" w:hAnsi="NexusSansOT" w:cs="NexusSansOT"/>
          <w:sz w:val="20"/>
          <w:szCs w:val="20"/>
          <w:lang w:val="en-US"/>
        </w:rPr>
        <w:t xml:space="preserve">, </w:t>
      </w:r>
      <w:r w:rsidRPr="00CA649C">
        <w:rPr>
          <w:rFonts w:ascii="NexusSansOT-Italic" w:hAnsi="NexusSansOT-Italic" w:cs="NexusSansOT-Italic"/>
          <w:i/>
          <w:iCs/>
          <w:sz w:val="20"/>
          <w:szCs w:val="20"/>
          <w:lang w:val="en-US"/>
        </w:rPr>
        <w:t>ice storm</w:t>
      </w:r>
    </w:p>
    <w:p w:rsidR="00CA649C" w:rsidRPr="0051744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 w:hAnsi="NexusSansOT" w:cs="NexusSansOT"/>
          <w:sz w:val="20"/>
          <w:szCs w:val="20"/>
          <w:lang w:val="en-US"/>
        </w:rPr>
        <w:t>3rd (8/day)—</w:t>
      </w:r>
      <w:r w:rsidRPr="00CA649C">
        <w:rPr>
          <w:rFonts w:ascii="NexusSansOT-Italic" w:hAnsi="NexusSansOT-Italic" w:cs="NexusSansOT-Italic"/>
          <w:i/>
          <w:iCs/>
          <w:sz w:val="20"/>
          <w:szCs w:val="20"/>
          <w:lang w:val="en-US"/>
        </w:rPr>
        <w:t>dispel magic</w:t>
      </w:r>
      <w:r w:rsidRPr="00CA649C">
        <w:rPr>
          <w:rFonts w:ascii="NexusSansOT" w:hAnsi="NexusSansOT" w:cs="NexusSansOT"/>
          <w:sz w:val="20"/>
          <w:szCs w:val="20"/>
          <w:lang w:val="en-US"/>
        </w:rPr>
        <w:t xml:space="preserve">, </w:t>
      </w:r>
      <w:r w:rsidRPr="00CA649C">
        <w:rPr>
          <w:rFonts w:ascii="NexusSansOT-Italic" w:hAnsi="NexusSansOT-Italic" w:cs="NexusSansOT-Italic"/>
          <w:i/>
          <w:iCs/>
          <w:sz w:val="20"/>
          <w:szCs w:val="20"/>
          <w:lang w:val="en-US"/>
        </w:rPr>
        <w:t xml:space="preserve">lightning bolt </w:t>
      </w:r>
      <w:r w:rsidRPr="00CA649C">
        <w:rPr>
          <w:rFonts w:ascii="NexusSansOT" w:hAnsi="NexusSansOT" w:cs="NexusSansOT"/>
          <w:sz w:val="20"/>
          <w:szCs w:val="20"/>
          <w:lang w:val="en-US"/>
        </w:rPr>
        <w:t xml:space="preserve">(DC 21), </w:t>
      </w:r>
      <w:r w:rsidRPr="00CA649C">
        <w:rPr>
          <w:rFonts w:ascii="NexusSansOT-Italic" w:hAnsi="NexusSansOT-Italic" w:cs="NexusSansOT-Italic"/>
          <w:i/>
          <w:iCs/>
          <w:sz w:val="20"/>
          <w:szCs w:val="20"/>
          <w:lang w:val="en-US"/>
        </w:rPr>
        <w:t>sleet storm</w:t>
      </w:r>
      <w:r w:rsidR="0051744C">
        <w:rPr>
          <w:rFonts w:ascii="NexusSansOT" w:hAnsi="NexusSansOT" w:cs="NexusSansOT"/>
          <w:sz w:val="20"/>
          <w:szCs w:val="20"/>
          <w:lang w:val="en-US"/>
        </w:rPr>
        <w:t xml:space="preserve">, </w:t>
      </w:r>
      <w:r w:rsidRPr="00CA649C">
        <w:rPr>
          <w:rFonts w:ascii="NexusSansOT-Italic" w:hAnsi="NexusSansOT-Italic" w:cs="NexusSansOT-Italic"/>
          <w:i/>
          <w:iCs/>
          <w:sz w:val="20"/>
          <w:szCs w:val="20"/>
          <w:lang w:val="en-US"/>
        </w:rPr>
        <w:t>speak with plants</w:t>
      </w:r>
    </w:p>
    <w:p w:rsidR="00CA649C" w:rsidRPr="0051744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 w:hAnsi="NexusSansOT" w:cs="NexusSansOT"/>
          <w:sz w:val="20"/>
          <w:szCs w:val="20"/>
          <w:lang w:val="en-US"/>
        </w:rPr>
        <w:t>2nd (8/day)—</w:t>
      </w:r>
      <w:proofErr w:type="spellStart"/>
      <w:r w:rsidRPr="00CA649C">
        <w:rPr>
          <w:rFonts w:ascii="NexusSansOT-Italic" w:hAnsi="NexusSansOT-Italic" w:cs="NexusSansOT-Italic"/>
          <w:i/>
          <w:iCs/>
          <w:sz w:val="20"/>
          <w:szCs w:val="20"/>
          <w:lang w:val="en-US"/>
        </w:rPr>
        <w:t>barkskin</w:t>
      </w:r>
      <w:proofErr w:type="spellEnd"/>
      <w:r w:rsidRPr="00CA649C">
        <w:rPr>
          <w:rFonts w:ascii="NexusSansOT-Italic" w:hAnsi="NexusSansOT-Italic" w:cs="NexusSansOT-Italic"/>
          <w:i/>
          <w:iCs/>
          <w:sz w:val="20"/>
          <w:szCs w:val="20"/>
          <w:lang w:val="en-US"/>
        </w:rPr>
        <w:t xml:space="preserve"> </w:t>
      </w:r>
      <w:r w:rsidRPr="00CA649C">
        <w:rPr>
          <w:rFonts w:ascii="NexusSansOT" w:hAnsi="NexusSansOT" w:cs="NexusSansOT"/>
          <w:sz w:val="20"/>
          <w:szCs w:val="20"/>
          <w:lang w:val="en-US"/>
        </w:rPr>
        <w:t xml:space="preserve">(DC 20), </w:t>
      </w:r>
      <w:r w:rsidRPr="00CA649C">
        <w:rPr>
          <w:rFonts w:ascii="NexusSansOT-Italic" w:hAnsi="NexusSansOT-Italic" w:cs="NexusSansOT-Italic"/>
          <w:i/>
          <w:iCs/>
          <w:sz w:val="20"/>
          <w:szCs w:val="20"/>
          <w:lang w:val="en-US"/>
        </w:rPr>
        <w:t xml:space="preserve">hideous laughter </w:t>
      </w:r>
      <w:r w:rsidR="0051744C">
        <w:rPr>
          <w:rFonts w:ascii="NexusSansOT" w:hAnsi="NexusSansOT" w:cs="NexusSansOT"/>
          <w:sz w:val="20"/>
          <w:szCs w:val="20"/>
          <w:lang w:val="en-US"/>
        </w:rPr>
        <w:t xml:space="preserve">(DC 20), </w:t>
      </w:r>
      <w:r w:rsidRPr="00CA649C">
        <w:rPr>
          <w:rFonts w:ascii="NexusSansOT-Italic" w:hAnsi="NexusSansOT-Italic" w:cs="NexusSansOT-Italic"/>
          <w:i/>
          <w:iCs/>
          <w:sz w:val="20"/>
          <w:szCs w:val="20"/>
          <w:lang w:val="en-US"/>
        </w:rPr>
        <w:t>invisibility</w:t>
      </w:r>
      <w:r w:rsidRPr="00CA649C">
        <w:rPr>
          <w:rFonts w:ascii="NexusSansOT" w:hAnsi="NexusSansOT" w:cs="NexusSansOT"/>
          <w:sz w:val="20"/>
          <w:szCs w:val="20"/>
          <w:lang w:val="en-US"/>
        </w:rPr>
        <w:t xml:space="preserve">, </w:t>
      </w:r>
      <w:r w:rsidRPr="00CA649C">
        <w:rPr>
          <w:rFonts w:ascii="NexusSansOT-Italic" w:hAnsi="NexusSansOT-Italic" w:cs="NexusSansOT-Italic"/>
          <w:i/>
          <w:iCs/>
          <w:sz w:val="20"/>
          <w:szCs w:val="20"/>
          <w:lang w:val="en-US"/>
        </w:rPr>
        <w:t>magic mouth</w:t>
      </w:r>
      <w:r w:rsidRPr="00CA649C">
        <w:rPr>
          <w:rFonts w:ascii="NexusSansOT" w:hAnsi="NexusSansOT" w:cs="NexusSansOT"/>
          <w:sz w:val="20"/>
          <w:szCs w:val="20"/>
          <w:lang w:val="en-US"/>
        </w:rPr>
        <w:t xml:space="preserve">, </w:t>
      </w:r>
      <w:r w:rsidRPr="00CA649C">
        <w:rPr>
          <w:rFonts w:ascii="NexusSansOT-Italic" w:hAnsi="NexusSansOT-Italic" w:cs="NexusSansOT-Italic"/>
          <w:i/>
          <w:iCs/>
          <w:sz w:val="20"/>
          <w:szCs w:val="20"/>
          <w:lang w:val="en-US"/>
        </w:rPr>
        <w:t>see invisibility</w:t>
      </w:r>
    </w:p>
    <w:p w:rsidR="00CA649C" w:rsidRPr="00CA649C" w:rsidRDefault="00CA649C" w:rsidP="00CA649C">
      <w:pPr>
        <w:autoSpaceDE w:val="0"/>
        <w:autoSpaceDN w:val="0"/>
        <w:adjustRightInd w:val="0"/>
        <w:spacing w:after="0" w:line="240" w:lineRule="auto"/>
        <w:rPr>
          <w:rFonts w:ascii="NexusSansOT-Italic" w:hAnsi="NexusSansOT-Italic" w:cs="NexusSansOT-Italic"/>
          <w:i/>
          <w:iCs/>
          <w:sz w:val="20"/>
          <w:szCs w:val="20"/>
          <w:lang w:val="en-US"/>
        </w:rPr>
      </w:pPr>
      <w:r w:rsidRPr="00CA649C">
        <w:rPr>
          <w:rFonts w:ascii="NexusSansOT" w:hAnsi="NexusSansOT" w:cs="NexusSansOT"/>
          <w:sz w:val="20"/>
          <w:szCs w:val="20"/>
          <w:lang w:val="en-US"/>
        </w:rPr>
        <w:t>1st (8/day)—</w:t>
      </w:r>
      <w:r w:rsidRPr="00CA649C">
        <w:rPr>
          <w:rFonts w:ascii="NexusSansOT-Italic" w:hAnsi="NexusSansOT-Italic" w:cs="NexusSansOT-Italic"/>
          <w:i/>
          <w:iCs/>
          <w:sz w:val="20"/>
          <w:szCs w:val="20"/>
          <w:lang w:val="en-US"/>
        </w:rPr>
        <w:t xml:space="preserve">entangle </w:t>
      </w:r>
      <w:r w:rsidRPr="00CA649C">
        <w:rPr>
          <w:rFonts w:ascii="NexusSansOT" w:hAnsi="NexusSansOT" w:cs="NexusSansOT"/>
          <w:sz w:val="20"/>
          <w:szCs w:val="20"/>
          <w:lang w:val="en-US"/>
        </w:rPr>
        <w:t xml:space="preserve">(DC 19), </w:t>
      </w:r>
      <w:r w:rsidRPr="00CA649C">
        <w:rPr>
          <w:rFonts w:ascii="NexusSansOT-Italic" w:hAnsi="NexusSansOT-Italic" w:cs="NexusSansOT-Italic"/>
          <w:i/>
          <w:iCs/>
          <w:sz w:val="20"/>
          <w:szCs w:val="20"/>
          <w:lang w:val="en-US"/>
        </w:rPr>
        <w:t>erase</w:t>
      </w:r>
      <w:r w:rsidRPr="00CA649C">
        <w:rPr>
          <w:rFonts w:ascii="NexusSansOT" w:hAnsi="NexusSansOT" w:cs="NexusSansOT"/>
          <w:sz w:val="20"/>
          <w:szCs w:val="20"/>
          <w:lang w:val="en-US"/>
        </w:rPr>
        <w:t xml:space="preserve">, </w:t>
      </w:r>
      <w:r w:rsidRPr="00CA649C">
        <w:rPr>
          <w:rFonts w:ascii="NexusSansOT-Italic" w:hAnsi="NexusSansOT-Italic" w:cs="NexusSansOT-Italic"/>
          <w:i/>
          <w:iCs/>
          <w:sz w:val="20"/>
          <w:szCs w:val="20"/>
          <w:lang w:val="en-US"/>
        </w:rPr>
        <w:t>magic aura</w:t>
      </w:r>
      <w:r w:rsidRPr="00CA649C">
        <w:rPr>
          <w:rFonts w:ascii="NexusSansOT" w:hAnsi="NexusSansOT" w:cs="NexusSansOT"/>
          <w:sz w:val="20"/>
          <w:szCs w:val="20"/>
          <w:lang w:val="en-US"/>
        </w:rPr>
        <w:t xml:space="preserve">, </w:t>
      </w:r>
      <w:r w:rsidR="0051744C">
        <w:rPr>
          <w:rFonts w:ascii="NexusSansOT-Italic" w:hAnsi="NexusSansOT-Italic" w:cs="NexusSansOT-Italic"/>
          <w:i/>
          <w:iCs/>
          <w:sz w:val="20"/>
          <w:szCs w:val="20"/>
          <w:lang w:val="en-US"/>
        </w:rPr>
        <w:t xml:space="preserve">magic </w:t>
      </w:r>
      <w:r w:rsidRPr="00CA649C">
        <w:rPr>
          <w:rFonts w:ascii="NexusSansOT-Italic" w:hAnsi="NexusSansOT-Italic" w:cs="NexusSansOT-Italic"/>
          <w:i/>
          <w:iCs/>
          <w:sz w:val="20"/>
          <w:szCs w:val="20"/>
          <w:lang w:val="en-US"/>
        </w:rPr>
        <w:t>missile</w:t>
      </w:r>
      <w:r w:rsidRPr="00CA649C">
        <w:rPr>
          <w:rFonts w:ascii="NexusSansOT" w:hAnsi="NexusSansOT" w:cs="NexusSansOT"/>
          <w:sz w:val="20"/>
          <w:szCs w:val="20"/>
          <w:lang w:val="en-US"/>
        </w:rPr>
        <w:t xml:space="preserve">, </w:t>
      </w:r>
      <w:r w:rsidRPr="00CA649C">
        <w:rPr>
          <w:rFonts w:ascii="NexusSansOT-Italic" w:hAnsi="NexusSansOT-Italic" w:cs="NexusSansOT-Italic"/>
          <w:i/>
          <w:iCs/>
          <w:sz w:val="20"/>
          <w:szCs w:val="20"/>
          <w:lang w:val="en-US"/>
        </w:rPr>
        <w:t>true strike</w:t>
      </w:r>
      <w:r w:rsidRPr="00CA649C">
        <w:rPr>
          <w:rFonts w:ascii="NexusSansOT" w:hAnsi="NexusSansOT" w:cs="NexusSansOT"/>
          <w:sz w:val="20"/>
          <w:szCs w:val="20"/>
          <w:lang w:val="en-US"/>
        </w:rPr>
        <w:t xml:space="preserve">, </w:t>
      </w:r>
      <w:r w:rsidRPr="00CA649C">
        <w:rPr>
          <w:rFonts w:ascii="NexusSansOT-Italic" w:hAnsi="NexusSansOT-Italic" w:cs="NexusSansOT-Italic"/>
          <w:i/>
          <w:iCs/>
          <w:sz w:val="20"/>
          <w:szCs w:val="20"/>
          <w:lang w:val="en-US"/>
        </w:rPr>
        <w:t>unseen servant</w:t>
      </w:r>
    </w:p>
    <w:p w:rsidR="00CA649C" w:rsidRPr="00CA649C" w:rsidRDefault="00CA649C" w:rsidP="00CA649C">
      <w:pPr>
        <w:autoSpaceDE w:val="0"/>
        <w:autoSpaceDN w:val="0"/>
        <w:adjustRightInd w:val="0"/>
        <w:spacing w:after="0" w:line="240" w:lineRule="auto"/>
        <w:rPr>
          <w:rFonts w:ascii="NexusSansOT-Italic" w:hAnsi="NexusSansOT-Italic" w:cs="NexusSansOT-Italic"/>
          <w:i/>
          <w:iCs/>
          <w:sz w:val="20"/>
          <w:szCs w:val="20"/>
          <w:lang w:val="en-US"/>
        </w:rPr>
      </w:pPr>
      <w:r w:rsidRPr="00CA649C">
        <w:rPr>
          <w:rFonts w:ascii="NexusSansOT" w:hAnsi="NexusSansOT" w:cs="NexusSansOT"/>
          <w:sz w:val="20"/>
          <w:szCs w:val="20"/>
          <w:lang w:val="en-US"/>
        </w:rPr>
        <w:t>0 (at will)—</w:t>
      </w:r>
      <w:r w:rsidRPr="00CA649C">
        <w:rPr>
          <w:rFonts w:ascii="NexusSansOT-Italic" w:hAnsi="NexusSansOT-Italic" w:cs="NexusSansOT-Italic"/>
          <w:i/>
          <w:iCs/>
          <w:sz w:val="20"/>
          <w:szCs w:val="20"/>
          <w:lang w:val="en-US"/>
        </w:rPr>
        <w:t>acid splash</w:t>
      </w:r>
      <w:r w:rsidRPr="00CA649C">
        <w:rPr>
          <w:rFonts w:ascii="NexusSansOT" w:hAnsi="NexusSansOT" w:cs="NexusSansOT"/>
          <w:sz w:val="20"/>
          <w:szCs w:val="20"/>
          <w:lang w:val="en-US"/>
        </w:rPr>
        <w:t xml:space="preserve">, </w:t>
      </w:r>
      <w:r w:rsidRPr="00CA649C">
        <w:rPr>
          <w:rFonts w:ascii="NexusSansOT-Italic" w:hAnsi="NexusSansOT-Italic" w:cs="NexusSansOT-Italic"/>
          <w:i/>
          <w:iCs/>
          <w:sz w:val="20"/>
          <w:szCs w:val="20"/>
          <w:lang w:val="en-US"/>
        </w:rPr>
        <w:t xml:space="preserve">daze </w:t>
      </w:r>
      <w:r w:rsidRPr="00CA649C">
        <w:rPr>
          <w:rFonts w:ascii="NexusSansOT" w:hAnsi="NexusSansOT" w:cs="NexusSansOT"/>
          <w:sz w:val="20"/>
          <w:szCs w:val="20"/>
          <w:lang w:val="en-US"/>
        </w:rPr>
        <w:t xml:space="preserve">(DC 18), </w:t>
      </w:r>
      <w:r w:rsidRPr="00CA649C">
        <w:rPr>
          <w:rFonts w:ascii="NexusSansOT-Italic" w:hAnsi="NexusSansOT-Italic" w:cs="NexusSansOT-Italic"/>
          <w:i/>
          <w:iCs/>
          <w:sz w:val="20"/>
          <w:szCs w:val="20"/>
          <w:lang w:val="en-US"/>
        </w:rPr>
        <w:t>detect magic</w:t>
      </w:r>
      <w:r w:rsidRPr="00CA649C">
        <w:rPr>
          <w:rFonts w:ascii="NexusSansOT" w:hAnsi="NexusSansOT" w:cs="NexusSansOT"/>
          <w:sz w:val="20"/>
          <w:szCs w:val="20"/>
          <w:lang w:val="en-US"/>
        </w:rPr>
        <w:t xml:space="preserve">, </w:t>
      </w:r>
      <w:r w:rsidR="0051744C">
        <w:rPr>
          <w:rFonts w:ascii="NexusSansOT-Italic" w:hAnsi="NexusSansOT-Italic" w:cs="NexusSansOT-Italic"/>
          <w:i/>
          <w:iCs/>
          <w:sz w:val="20"/>
          <w:szCs w:val="20"/>
          <w:lang w:val="en-US"/>
        </w:rPr>
        <w:t xml:space="preserve">ghost </w:t>
      </w:r>
      <w:r w:rsidRPr="00CA649C">
        <w:rPr>
          <w:rFonts w:ascii="NexusSansOT-Italic" w:hAnsi="NexusSansOT-Italic" w:cs="NexusSansOT-Italic"/>
          <w:i/>
          <w:iCs/>
          <w:sz w:val="20"/>
          <w:szCs w:val="20"/>
          <w:lang w:val="en-US"/>
        </w:rPr>
        <w:t>sound</w:t>
      </w:r>
      <w:r w:rsidRPr="00CA649C">
        <w:rPr>
          <w:rFonts w:ascii="NexusSansOT" w:hAnsi="NexusSansOT" w:cs="NexusSansOT"/>
          <w:sz w:val="20"/>
          <w:szCs w:val="20"/>
          <w:lang w:val="en-US"/>
        </w:rPr>
        <w:t xml:space="preserve">, </w:t>
      </w:r>
      <w:r w:rsidRPr="00CA649C">
        <w:rPr>
          <w:rFonts w:ascii="NexusSansOT-Italic" w:hAnsi="NexusSansOT-Italic" w:cs="NexusSansOT-Italic"/>
          <w:i/>
          <w:iCs/>
          <w:sz w:val="20"/>
          <w:szCs w:val="20"/>
          <w:lang w:val="en-US"/>
        </w:rPr>
        <w:t>mage hand</w:t>
      </w:r>
      <w:r w:rsidRPr="00CA649C">
        <w:rPr>
          <w:rFonts w:ascii="NexusSansOT" w:hAnsi="NexusSansOT" w:cs="NexusSansOT"/>
          <w:sz w:val="20"/>
          <w:szCs w:val="20"/>
          <w:lang w:val="en-US"/>
        </w:rPr>
        <w:t xml:space="preserve">, </w:t>
      </w:r>
      <w:r w:rsidRPr="00CA649C">
        <w:rPr>
          <w:rFonts w:ascii="NexusSansOT-Italic" w:hAnsi="NexusSansOT-Italic" w:cs="NexusSansOT-Italic"/>
          <w:i/>
          <w:iCs/>
          <w:sz w:val="20"/>
          <w:szCs w:val="20"/>
          <w:lang w:val="en-US"/>
        </w:rPr>
        <w:t>mending</w:t>
      </w:r>
      <w:r w:rsidRPr="00CA649C">
        <w:rPr>
          <w:rFonts w:ascii="NexusSansOT" w:hAnsi="NexusSansOT" w:cs="NexusSansOT"/>
          <w:sz w:val="20"/>
          <w:szCs w:val="20"/>
          <w:lang w:val="en-US"/>
        </w:rPr>
        <w:t xml:space="preserve">, </w:t>
      </w:r>
      <w:r w:rsidRPr="00CA649C">
        <w:rPr>
          <w:rFonts w:ascii="NexusSansOT-Italic" w:hAnsi="NexusSansOT-Italic" w:cs="NexusSansOT-Italic"/>
          <w:i/>
          <w:iCs/>
          <w:sz w:val="20"/>
          <w:szCs w:val="20"/>
          <w:lang w:val="en-US"/>
        </w:rPr>
        <w:t>message</w:t>
      </w:r>
      <w:r w:rsidRPr="00CA649C">
        <w:rPr>
          <w:rFonts w:ascii="NexusSansOT" w:hAnsi="NexusSansOT" w:cs="NexusSansOT"/>
          <w:sz w:val="20"/>
          <w:szCs w:val="20"/>
          <w:lang w:val="en-US"/>
        </w:rPr>
        <w:t xml:space="preserve">, </w:t>
      </w:r>
      <w:r w:rsidRPr="00CA649C">
        <w:rPr>
          <w:rFonts w:ascii="NexusSansOT-Italic" w:hAnsi="NexusSansOT-Italic" w:cs="NexusSansOT-Italic"/>
          <w:i/>
          <w:iCs/>
          <w:sz w:val="20"/>
          <w:szCs w:val="20"/>
          <w:lang w:val="en-US"/>
        </w:rPr>
        <w:t>prestidigitation</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Bold" w:hAnsi="NexusSansOT-Bold" w:cs="NexusSansOT-Bold"/>
          <w:b/>
          <w:bCs/>
          <w:sz w:val="20"/>
          <w:szCs w:val="20"/>
          <w:lang w:val="en-US"/>
        </w:rPr>
        <w:t xml:space="preserve">Bloodline </w:t>
      </w:r>
      <w:r w:rsidRPr="00CA649C">
        <w:rPr>
          <w:rFonts w:ascii="NexusSansOT" w:hAnsi="NexusSansOT" w:cs="NexusSansOT"/>
          <w:sz w:val="20"/>
          <w:szCs w:val="20"/>
          <w:lang w:val="en-US"/>
        </w:rPr>
        <w:t>Verdant*</w:t>
      </w:r>
    </w:p>
    <w:p w:rsidR="0051744C" w:rsidRDefault="0051744C" w:rsidP="00CA649C">
      <w:pPr>
        <w:autoSpaceDE w:val="0"/>
        <w:autoSpaceDN w:val="0"/>
        <w:adjustRightInd w:val="0"/>
        <w:spacing w:after="0" w:line="240" w:lineRule="auto"/>
        <w:rPr>
          <w:rFonts w:ascii="NexusSansOT-Bold" w:hAnsi="NexusSansOT-Bold" w:cs="NexusSansOT-Bold"/>
          <w:b/>
          <w:bCs/>
          <w:sz w:val="20"/>
          <w:szCs w:val="20"/>
          <w:lang w:val="en-US"/>
        </w:rPr>
      </w:pPr>
    </w:p>
    <w:p w:rsidR="00CA649C" w:rsidRPr="0051744C" w:rsidRDefault="00CA649C" w:rsidP="00CA649C">
      <w:pPr>
        <w:autoSpaceDE w:val="0"/>
        <w:autoSpaceDN w:val="0"/>
        <w:adjustRightInd w:val="0"/>
        <w:spacing w:after="0" w:line="240" w:lineRule="auto"/>
        <w:rPr>
          <w:rFonts w:ascii="NexusSansOT-Bold" w:hAnsi="NexusSansOT-Bold" w:cs="NexusSansOT-Bold"/>
          <w:b/>
          <w:bCs/>
          <w:sz w:val="24"/>
          <w:szCs w:val="24"/>
          <w:lang w:val="en-US"/>
        </w:rPr>
      </w:pPr>
      <w:r w:rsidRPr="0051744C">
        <w:rPr>
          <w:rFonts w:ascii="NexusSansOT-Bold" w:hAnsi="NexusSansOT-Bold" w:cs="NexusSansOT-Bold"/>
          <w:b/>
          <w:bCs/>
          <w:sz w:val="24"/>
          <w:szCs w:val="24"/>
          <w:lang w:val="en-US"/>
        </w:rPr>
        <w:t>Tactics</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Bold" w:hAnsi="NexusSansOT-Bold" w:cs="NexusSansOT-Bold"/>
          <w:b/>
          <w:bCs/>
          <w:sz w:val="20"/>
          <w:szCs w:val="20"/>
          <w:lang w:val="en-US"/>
        </w:rPr>
        <w:t xml:space="preserve">Before Combat </w:t>
      </w:r>
      <w:r w:rsidRPr="00CA649C">
        <w:rPr>
          <w:rFonts w:ascii="NexusSansOT" w:hAnsi="NexusSansOT" w:cs="NexusSansOT"/>
          <w:sz w:val="20"/>
          <w:szCs w:val="20"/>
          <w:lang w:val="en-US"/>
        </w:rPr>
        <w:t xml:space="preserve">If </w:t>
      </w:r>
      <w:proofErr w:type="spellStart"/>
      <w:r w:rsidRPr="00CA649C">
        <w:rPr>
          <w:rFonts w:ascii="NexusSansOT" w:hAnsi="NexusSansOT" w:cs="NexusSansOT"/>
          <w:sz w:val="20"/>
          <w:szCs w:val="20"/>
          <w:lang w:val="en-US"/>
        </w:rPr>
        <w:t>Jathyl</w:t>
      </w:r>
      <w:proofErr w:type="spellEnd"/>
      <w:r w:rsidRPr="00CA649C">
        <w:rPr>
          <w:rFonts w:ascii="NexusSansOT" w:hAnsi="NexusSansOT" w:cs="NexusSansOT"/>
          <w:sz w:val="20"/>
          <w:szCs w:val="20"/>
          <w:lang w:val="en-US"/>
        </w:rPr>
        <w:t xml:space="preserve"> has </w:t>
      </w:r>
      <w:r w:rsidR="0051744C">
        <w:rPr>
          <w:rFonts w:ascii="NexusSansOT" w:hAnsi="NexusSansOT" w:cs="NexusSansOT"/>
          <w:sz w:val="20"/>
          <w:szCs w:val="20"/>
          <w:lang w:val="en-US"/>
        </w:rPr>
        <w:t xml:space="preserve">taken damage before this point, </w:t>
      </w:r>
      <w:r w:rsidRPr="00CA649C">
        <w:rPr>
          <w:rFonts w:ascii="NexusSansOT" w:hAnsi="NexusSansOT" w:cs="NexusSansOT"/>
          <w:sz w:val="20"/>
          <w:szCs w:val="20"/>
          <w:lang w:val="en-US"/>
        </w:rPr>
        <w:t>she can use draining tou</w:t>
      </w:r>
      <w:r w:rsidR="0051744C">
        <w:rPr>
          <w:rFonts w:ascii="NexusSansOT" w:hAnsi="NexusSansOT" w:cs="NexusSansOT"/>
          <w:sz w:val="20"/>
          <w:szCs w:val="20"/>
          <w:lang w:val="en-US"/>
        </w:rPr>
        <w:t xml:space="preserve">ch or enervation to restore hit </w:t>
      </w:r>
      <w:r w:rsidRPr="00CA649C">
        <w:rPr>
          <w:rFonts w:ascii="NexusSansOT" w:hAnsi="NexusSansOT" w:cs="NexusSansOT"/>
          <w:sz w:val="20"/>
          <w:szCs w:val="20"/>
          <w:lang w:val="en-US"/>
        </w:rPr>
        <w:t xml:space="preserve">points. </w:t>
      </w:r>
      <w:proofErr w:type="spellStart"/>
      <w:r w:rsidRPr="00CA649C">
        <w:rPr>
          <w:rFonts w:ascii="NexusSansOT" w:hAnsi="NexusSansOT" w:cs="NexusSansOT"/>
          <w:sz w:val="20"/>
          <w:szCs w:val="20"/>
          <w:lang w:val="en-US"/>
        </w:rPr>
        <w:t>Jathyl</w:t>
      </w:r>
      <w:proofErr w:type="spellEnd"/>
      <w:r w:rsidRPr="00CA649C">
        <w:rPr>
          <w:rFonts w:ascii="NexusSansOT" w:hAnsi="NexusSansOT" w:cs="NexusSansOT"/>
          <w:sz w:val="20"/>
          <w:szCs w:val="20"/>
          <w:lang w:val="en-US"/>
        </w:rPr>
        <w:t xml:space="preserve"> prepares for battle by casting </w:t>
      </w:r>
      <w:r w:rsidRPr="00CA649C">
        <w:rPr>
          <w:rFonts w:ascii="NexusSansOT-Italic" w:hAnsi="NexusSansOT-Italic" w:cs="NexusSansOT-Italic"/>
          <w:i/>
          <w:iCs/>
          <w:sz w:val="20"/>
          <w:szCs w:val="20"/>
          <w:lang w:val="en-US"/>
        </w:rPr>
        <w:t>cat’s grace</w:t>
      </w:r>
      <w:r w:rsidR="0051744C">
        <w:rPr>
          <w:rFonts w:ascii="NexusSansOT" w:hAnsi="NexusSansOT" w:cs="NexusSansOT"/>
          <w:sz w:val="20"/>
          <w:szCs w:val="20"/>
          <w:lang w:val="en-US"/>
        </w:rPr>
        <w:t xml:space="preserve">, and </w:t>
      </w:r>
      <w:r w:rsidRPr="00CA649C">
        <w:rPr>
          <w:rFonts w:ascii="NexusSansOT-Italic" w:hAnsi="NexusSansOT-Italic" w:cs="NexusSansOT-Italic"/>
          <w:i/>
          <w:iCs/>
          <w:sz w:val="20"/>
          <w:szCs w:val="20"/>
          <w:lang w:val="en-US"/>
        </w:rPr>
        <w:t>see invisibility</w:t>
      </w:r>
      <w:r w:rsidRPr="00CA649C">
        <w:rPr>
          <w:rFonts w:ascii="NexusSansOT" w:hAnsi="NexusSansOT" w:cs="NexusSansOT"/>
          <w:sz w:val="20"/>
          <w:szCs w:val="20"/>
          <w:lang w:val="en-US"/>
        </w:rPr>
        <w:t>. Lastly, she ac</w:t>
      </w:r>
      <w:r w:rsidR="0051744C">
        <w:rPr>
          <w:rFonts w:ascii="NexusSansOT" w:hAnsi="NexusSansOT" w:cs="NexusSansOT"/>
          <w:sz w:val="20"/>
          <w:szCs w:val="20"/>
          <w:lang w:val="en-US"/>
        </w:rPr>
        <w:t xml:space="preserve">tivates her fleeting glance fey </w:t>
      </w:r>
      <w:r w:rsidRPr="00CA649C">
        <w:rPr>
          <w:rFonts w:ascii="NexusSansOT" w:hAnsi="NexusSansOT" w:cs="NexusSansOT"/>
          <w:sz w:val="20"/>
          <w:szCs w:val="20"/>
          <w:lang w:val="en-US"/>
        </w:rPr>
        <w:t>bloodline ability.</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Bold" w:hAnsi="NexusSansOT-Bold" w:cs="NexusSansOT-Bold"/>
          <w:b/>
          <w:bCs/>
          <w:sz w:val="20"/>
          <w:szCs w:val="20"/>
          <w:lang w:val="en-US"/>
        </w:rPr>
        <w:t xml:space="preserve">During Combat </w:t>
      </w:r>
      <w:proofErr w:type="spellStart"/>
      <w:r w:rsidRPr="00CA649C">
        <w:rPr>
          <w:rFonts w:ascii="NexusSansOT" w:hAnsi="NexusSansOT" w:cs="NexusSansOT"/>
          <w:sz w:val="20"/>
          <w:szCs w:val="20"/>
          <w:lang w:val="en-US"/>
        </w:rPr>
        <w:t>Jathyl</w:t>
      </w:r>
      <w:proofErr w:type="spellEnd"/>
      <w:r w:rsidRPr="00CA649C">
        <w:rPr>
          <w:rFonts w:ascii="NexusSansOT" w:hAnsi="NexusSansOT" w:cs="NexusSansOT"/>
          <w:sz w:val="20"/>
          <w:szCs w:val="20"/>
          <w:lang w:val="en-US"/>
        </w:rPr>
        <w:t xml:space="preserve"> is driven by passions, not tactic</w:t>
      </w:r>
      <w:r w:rsidR="0051744C">
        <w:rPr>
          <w:rFonts w:ascii="NexusSansOT" w:hAnsi="NexusSansOT" w:cs="NexusSansOT"/>
          <w:sz w:val="20"/>
          <w:szCs w:val="20"/>
          <w:lang w:val="en-US"/>
        </w:rPr>
        <w:t xml:space="preserve">al </w:t>
      </w:r>
      <w:r w:rsidRPr="00CA649C">
        <w:rPr>
          <w:rFonts w:ascii="NexusSansOT" w:hAnsi="NexusSansOT" w:cs="NexusSansOT"/>
          <w:sz w:val="20"/>
          <w:szCs w:val="20"/>
          <w:lang w:val="en-US"/>
        </w:rPr>
        <w:t xml:space="preserve">calculations. Using feathers </w:t>
      </w:r>
      <w:r w:rsidR="0051744C">
        <w:rPr>
          <w:rFonts w:ascii="NexusSansOT" w:hAnsi="NexusSansOT" w:cs="NexusSansOT"/>
          <w:sz w:val="20"/>
          <w:szCs w:val="20"/>
          <w:lang w:val="en-US"/>
        </w:rPr>
        <w:t xml:space="preserve">(e.g., arrows, summoned angels, </w:t>
      </w:r>
      <w:r w:rsidRPr="00CA649C">
        <w:rPr>
          <w:rFonts w:ascii="NexusSansOT" w:hAnsi="NexusSansOT" w:cs="NexusSansOT"/>
          <w:sz w:val="20"/>
          <w:szCs w:val="20"/>
          <w:lang w:val="en-US"/>
        </w:rPr>
        <w:t xml:space="preserve">or birds), disfiguring any </w:t>
      </w:r>
      <w:r w:rsidR="0051744C">
        <w:rPr>
          <w:rFonts w:ascii="NexusSansOT" w:hAnsi="NexusSansOT" w:cs="NexusSansOT"/>
          <w:sz w:val="20"/>
          <w:szCs w:val="20"/>
          <w:lang w:val="en-US"/>
        </w:rPr>
        <w:t xml:space="preserve">part of her tree, or channeling </w:t>
      </w:r>
      <w:r w:rsidRPr="00CA649C">
        <w:rPr>
          <w:rFonts w:ascii="NexusSansOT" w:hAnsi="NexusSansOT" w:cs="NexusSansOT"/>
          <w:sz w:val="20"/>
          <w:szCs w:val="20"/>
          <w:lang w:val="en-US"/>
        </w:rPr>
        <w:t xml:space="preserve">positive energy enrages </w:t>
      </w:r>
      <w:proofErr w:type="spellStart"/>
      <w:r w:rsidRPr="00CA649C">
        <w:rPr>
          <w:rFonts w:ascii="NexusSansOT" w:hAnsi="NexusSansOT" w:cs="NexusSansOT"/>
          <w:sz w:val="20"/>
          <w:szCs w:val="20"/>
          <w:lang w:val="en-US"/>
        </w:rPr>
        <w:t>Jathyl</w:t>
      </w:r>
      <w:proofErr w:type="spellEnd"/>
      <w:r w:rsidR="0051744C">
        <w:rPr>
          <w:rFonts w:ascii="NexusSansOT" w:hAnsi="NexusSansOT" w:cs="NexusSansOT"/>
          <w:sz w:val="20"/>
          <w:szCs w:val="20"/>
          <w:lang w:val="en-US"/>
        </w:rPr>
        <w:t xml:space="preserve">. She focuses her wrath on such </w:t>
      </w:r>
      <w:r w:rsidRPr="00CA649C">
        <w:rPr>
          <w:rFonts w:ascii="NexusSansOT" w:hAnsi="NexusSansOT" w:cs="NexusSansOT"/>
          <w:sz w:val="20"/>
          <w:szCs w:val="20"/>
          <w:lang w:val="en-US"/>
        </w:rPr>
        <w:t>transgressors, taking unnecessary risks to punish them.</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proofErr w:type="spellStart"/>
      <w:r w:rsidRPr="00CA649C">
        <w:rPr>
          <w:rFonts w:ascii="NexusSansOT" w:hAnsi="NexusSansOT" w:cs="NexusSansOT"/>
          <w:sz w:val="20"/>
          <w:szCs w:val="20"/>
          <w:lang w:val="en-US"/>
        </w:rPr>
        <w:t>Jathyl</w:t>
      </w:r>
      <w:proofErr w:type="spellEnd"/>
      <w:r w:rsidRPr="00CA649C">
        <w:rPr>
          <w:rFonts w:ascii="NexusSansOT" w:hAnsi="NexusSansOT" w:cs="NexusSansOT"/>
          <w:sz w:val="20"/>
          <w:szCs w:val="20"/>
          <w:lang w:val="en-US"/>
        </w:rPr>
        <w:t xml:space="preserve"> opens with </w:t>
      </w:r>
      <w:r w:rsidRPr="00CA649C">
        <w:rPr>
          <w:rFonts w:ascii="NexusSansOT-Italic" w:hAnsi="NexusSansOT-Italic" w:cs="NexusSansOT-Italic"/>
          <w:i/>
          <w:iCs/>
          <w:sz w:val="20"/>
          <w:szCs w:val="20"/>
          <w:lang w:val="en-US"/>
        </w:rPr>
        <w:t xml:space="preserve">sleet storm </w:t>
      </w:r>
      <w:r w:rsidR="0051744C">
        <w:rPr>
          <w:rFonts w:ascii="NexusSansOT" w:hAnsi="NexusSansOT" w:cs="NexusSansOT"/>
          <w:sz w:val="20"/>
          <w:szCs w:val="20"/>
          <w:lang w:val="en-US"/>
        </w:rPr>
        <w:t xml:space="preserve">if necessary to drive the </w:t>
      </w:r>
      <w:r w:rsidRPr="00CA649C">
        <w:rPr>
          <w:rFonts w:ascii="NexusSansOT" w:hAnsi="NexusSansOT" w:cs="NexusSansOT"/>
          <w:sz w:val="20"/>
          <w:szCs w:val="20"/>
          <w:lang w:val="en-US"/>
        </w:rPr>
        <w:t>PCs away from her tree. Otherwise,</w:t>
      </w:r>
      <w:r w:rsidRPr="00CA649C">
        <w:rPr>
          <w:rFonts w:ascii="NexusSansOT" w:hAnsi="NexusSansOT" w:cs="NexusSansOT"/>
          <w:sz w:val="20"/>
          <w:szCs w:val="20"/>
          <w:lang w:val="en-US"/>
        </w:rPr>
        <w:t xml:space="preserve"> </w:t>
      </w:r>
      <w:r w:rsidRPr="00CA649C">
        <w:rPr>
          <w:rFonts w:ascii="NexusSansOT" w:hAnsi="NexusSansOT" w:cs="NexusSansOT"/>
          <w:sz w:val="20"/>
          <w:szCs w:val="20"/>
          <w:lang w:val="en-US"/>
        </w:rPr>
        <w:t xml:space="preserve">she casts </w:t>
      </w:r>
      <w:r w:rsidRPr="00CA649C">
        <w:rPr>
          <w:rFonts w:ascii="NexusSansOT-Italic" w:hAnsi="NexusSansOT-Italic" w:cs="NexusSansOT-Italic"/>
          <w:i/>
          <w:iCs/>
          <w:sz w:val="20"/>
          <w:szCs w:val="20"/>
          <w:lang w:val="en-US"/>
        </w:rPr>
        <w:t>ice storm</w:t>
      </w:r>
      <w:r w:rsidRPr="00CA649C">
        <w:rPr>
          <w:rFonts w:ascii="NexusSansOT" w:hAnsi="NexusSansOT" w:cs="NexusSansOT"/>
          <w:sz w:val="20"/>
          <w:szCs w:val="20"/>
          <w:lang w:val="en-US"/>
        </w:rPr>
        <w:t xml:space="preserve">, followed by </w:t>
      </w:r>
      <w:r w:rsidRPr="00CA649C">
        <w:rPr>
          <w:rFonts w:ascii="NexusSansOT-Italic" w:hAnsi="NexusSansOT-Italic" w:cs="NexusSansOT-Italic"/>
          <w:i/>
          <w:iCs/>
          <w:sz w:val="20"/>
          <w:szCs w:val="20"/>
          <w:lang w:val="en-US"/>
        </w:rPr>
        <w:t>lightning bolt</w:t>
      </w:r>
      <w:r w:rsidR="0051744C">
        <w:rPr>
          <w:rFonts w:ascii="NexusSansOT" w:hAnsi="NexusSansOT" w:cs="NexusSansOT"/>
          <w:sz w:val="20"/>
          <w:szCs w:val="20"/>
          <w:lang w:val="en-US"/>
        </w:rPr>
        <w:t xml:space="preserve">. She then </w:t>
      </w:r>
      <w:r w:rsidRPr="00CA649C">
        <w:rPr>
          <w:rFonts w:ascii="NexusSansOT" w:hAnsi="NexusSansOT" w:cs="NexusSansOT"/>
          <w:sz w:val="20"/>
          <w:szCs w:val="20"/>
          <w:lang w:val="en-US"/>
        </w:rPr>
        <w:t>switches to melee, alternating between corrupting touch</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 w:hAnsi="NexusSansOT" w:cs="NexusSansOT"/>
          <w:sz w:val="20"/>
          <w:szCs w:val="20"/>
          <w:lang w:val="en-US"/>
        </w:rPr>
        <w:t>and draining touch, al</w:t>
      </w:r>
      <w:r w:rsidR="0051744C">
        <w:rPr>
          <w:rFonts w:ascii="NexusSansOT" w:hAnsi="NexusSansOT" w:cs="NexusSansOT"/>
          <w:sz w:val="20"/>
          <w:szCs w:val="20"/>
          <w:lang w:val="en-US"/>
        </w:rPr>
        <w:t xml:space="preserve">ways draining Wisdom. She saves </w:t>
      </w:r>
      <w:r w:rsidRPr="00CA649C">
        <w:rPr>
          <w:rFonts w:ascii="NexusSansOT" w:hAnsi="NexusSansOT" w:cs="NexusSansOT"/>
          <w:sz w:val="20"/>
          <w:szCs w:val="20"/>
          <w:lang w:val="en-US"/>
        </w:rPr>
        <w:t>her telekinesis (violent th</w:t>
      </w:r>
      <w:r w:rsidR="0051744C">
        <w:rPr>
          <w:rFonts w:ascii="NexusSansOT" w:hAnsi="NexusSansOT" w:cs="NexusSansOT"/>
          <w:sz w:val="20"/>
          <w:szCs w:val="20"/>
          <w:lang w:val="en-US"/>
        </w:rPr>
        <w:t xml:space="preserve">rust) to hurl away any annoying </w:t>
      </w:r>
      <w:r w:rsidRPr="00CA649C">
        <w:rPr>
          <w:rFonts w:ascii="NexusSansOT" w:hAnsi="NexusSansOT" w:cs="NexusSansOT"/>
          <w:sz w:val="20"/>
          <w:szCs w:val="20"/>
          <w:lang w:val="en-US"/>
        </w:rPr>
        <w:t>weapons.</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 w:hAnsi="NexusSansOT" w:cs="NexusSansOT"/>
          <w:sz w:val="20"/>
          <w:szCs w:val="20"/>
          <w:lang w:val="en-US"/>
        </w:rPr>
        <w:t>She starts the battle sup</w:t>
      </w:r>
      <w:r w:rsidR="0051744C">
        <w:rPr>
          <w:rFonts w:ascii="NexusSansOT" w:hAnsi="NexusSansOT" w:cs="NexusSansOT"/>
          <w:sz w:val="20"/>
          <w:szCs w:val="20"/>
          <w:lang w:val="en-US"/>
        </w:rPr>
        <w:t xml:space="preserve">remely confident of her mastery </w:t>
      </w:r>
      <w:r w:rsidRPr="00CA649C">
        <w:rPr>
          <w:rFonts w:ascii="NexusSansOT" w:hAnsi="NexusSansOT" w:cs="NexusSansOT"/>
          <w:sz w:val="20"/>
          <w:szCs w:val="20"/>
          <w:lang w:val="en-US"/>
        </w:rPr>
        <w:t>of the situation, not hesi</w:t>
      </w:r>
      <w:r w:rsidR="0051744C">
        <w:rPr>
          <w:rFonts w:ascii="NexusSansOT" w:hAnsi="NexusSansOT" w:cs="NexusSansOT"/>
          <w:sz w:val="20"/>
          <w:szCs w:val="20"/>
          <w:lang w:val="en-US"/>
        </w:rPr>
        <w:t xml:space="preserve">tating to stand toe-to-toe with </w:t>
      </w:r>
      <w:r w:rsidRPr="00CA649C">
        <w:rPr>
          <w:rFonts w:ascii="NexusSansOT" w:hAnsi="NexusSansOT" w:cs="NexusSansOT"/>
          <w:sz w:val="20"/>
          <w:szCs w:val="20"/>
          <w:lang w:val="en-US"/>
        </w:rPr>
        <w:t>the party’s warriors. Howeve</w:t>
      </w:r>
      <w:r w:rsidR="0051744C">
        <w:rPr>
          <w:rFonts w:ascii="NexusSansOT" w:hAnsi="NexusSansOT" w:cs="NexusSansOT"/>
          <w:sz w:val="20"/>
          <w:szCs w:val="20"/>
          <w:lang w:val="en-US"/>
        </w:rPr>
        <w:t xml:space="preserve">r, if any PC successfully casts </w:t>
      </w:r>
      <w:proofErr w:type="spellStart"/>
      <w:r w:rsidRPr="00CA649C">
        <w:rPr>
          <w:rFonts w:ascii="NexusSansOT-Italic" w:hAnsi="NexusSansOT-Italic" w:cs="NexusSansOT-Italic"/>
          <w:i/>
          <w:iCs/>
          <w:sz w:val="20"/>
          <w:szCs w:val="20"/>
          <w:lang w:val="en-US"/>
        </w:rPr>
        <w:t>ghostbane</w:t>
      </w:r>
      <w:proofErr w:type="spellEnd"/>
      <w:r w:rsidRPr="00CA649C">
        <w:rPr>
          <w:rFonts w:ascii="NexusSansOT-Italic" w:hAnsi="NexusSansOT-Italic" w:cs="NexusSansOT-Italic"/>
          <w:i/>
          <w:iCs/>
          <w:sz w:val="20"/>
          <w:szCs w:val="20"/>
          <w:lang w:val="en-US"/>
        </w:rPr>
        <w:t xml:space="preserve"> dirge</w:t>
      </w:r>
      <w:r w:rsidRPr="00CA649C">
        <w:rPr>
          <w:rFonts w:ascii="NexusSansOT" w:hAnsi="NexusSansOT" w:cs="NexusSansOT"/>
          <w:sz w:val="20"/>
          <w:szCs w:val="20"/>
          <w:lang w:val="en-US"/>
        </w:rPr>
        <w:t xml:space="preserve">, uses a </w:t>
      </w:r>
      <w:r w:rsidRPr="00CA649C">
        <w:rPr>
          <w:rFonts w:ascii="NexusSansOT-Italic" w:hAnsi="NexusSansOT-Italic" w:cs="NexusSansOT-Italic"/>
          <w:i/>
          <w:iCs/>
          <w:sz w:val="20"/>
          <w:szCs w:val="20"/>
          <w:lang w:val="en-US"/>
        </w:rPr>
        <w:t xml:space="preserve">ghost touch </w:t>
      </w:r>
      <w:r w:rsidR="0051744C">
        <w:rPr>
          <w:rFonts w:ascii="NexusSansOT" w:hAnsi="NexusSansOT" w:cs="NexusSansOT"/>
          <w:sz w:val="20"/>
          <w:szCs w:val="20"/>
          <w:lang w:val="en-US"/>
        </w:rPr>
        <w:t xml:space="preserve">weapon, or reduces her </w:t>
      </w:r>
      <w:r w:rsidRPr="00CA649C">
        <w:rPr>
          <w:rFonts w:ascii="NexusSansOT" w:hAnsi="NexusSansOT" w:cs="NexusSansOT"/>
          <w:sz w:val="20"/>
          <w:szCs w:val="20"/>
          <w:lang w:val="en-US"/>
        </w:rPr>
        <w:t>to half her normal hit points before she drops any PC, she</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 w:hAnsi="NexusSansOT" w:cs="NexusSansOT"/>
          <w:sz w:val="20"/>
          <w:szCs w:val="20"/>
          <w:lang w:val="en-US"/>
        </w:rPr>
        <w:t>attempts to dominate that</w:t>
      </w:r>
      <w:r w:rsidR="0051744C">
        <w:rPr>
          <w:rFonts w:ascii="NexusSansOT" w:hAnsi="NexusSansOT" w:cs="NexusSansOT"/>
          <w:sz w:val="20"/>
          <w:szCs w:val="20"/>
          <w:lang w:val="en-US"/>
        </w:rPr>
        <w:t xml:space="preserve"> PC with influence, turning him </w:t>
      </w:r>
      <w:r w:rsidRPr="00CA649C">
        <w:rPr>
          <w:rFonts w:ascii="NexusSansOT" w:hAnsi="NexusSansOT" w:cs="NexusSansOT"/>
          <w:sz w:val="20"/>
          <w:szCs w:val="20"/>
          <w:lang w:val="en-US"/>
        </w:rPr>
        <w:t>against his allies.</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Bold" w:hAnsi="NexusSansOT-Bold" w:cs="NexusSansOT-Bold"/>
          <w:b/>
          <w:bCs/>
          <w:sz w:val="20"/>
          <w:szCs w:val="20"/>
          <w:lang w:val="en-US"/>
        </w:rPr>
        <w:t xml:space="preserve">Morale </w:t>
      </w:r>
      <w:proofErr w:type="spellStart"/>
      <w:r w:rsidRPr="00CA649C">
        <w:rPr>
          <w:rFonts w:ascii="NexusSansOT" w:hAnsi="NexusSansOT" w:cs="NexusSansOT"/>
          <w:sz w:val="20"/>
          <w:szCs w:val="20"/>
          <w:lang w:val="en-US"/>
        </w:rPr>
        <w:t>Jathyl</w:t>
      </w:r>
      <w:proofErr w:type="spellEnd"/>
      <w:r w:rsidRPr="00CA649C">
        <w:rPr>
          <w:rFonts w:ascii="NexusSansOT" w:hAnsi="NexusSansOT" w:cs="NexusSansOT"/>
          <w:sz w:val="20"/>
          <w:szCs w:val="20"/>
          <w:lang w:val="en-US"/>
        </w:rPr>
        <w:t xml:space="preserve"> fights until destro</w:t>
      </w:r>
      <w:r w:rsidR="0051744C">
        <w:rPr>
          <w:rFonts w:ascii="NexusSansOT" w:hAnsi="NexusSansOT" w:cs="NexusSansOT"/>
          <w:sz w:val="20"/>
          <w:szCs w:val="20"/>
          <w:lang w:val="en-US"/>
        </w:rPr>
        <w:t xml:space="preserve">yed. As she dies, she whispers, </w:t>
      </w:r>
      <w:r w:rsidRPr="00CA649C">
        <w:rPr>
          <w:rFonts w:ascii="NexusSansOT" w:hAnsi="NexusSansOT" w:cs="NexusSansOT"/>
          <w:sz w:val="20"/>
          <w:szCs w:val="20"/>
          <w:lang w:val="en-US"/>
        </w:rPr>
        <w:t>“Your corpses will burn when I return from death.”</w:t>
      </w:r>
      <w:r w:rsidR="0051744C">
        <w:rPr>
          <w:rFonts w:ascii="NexusSansOT" w:hAnsi="NexusSansOT" w:cs="NexusSansOT"/>
          <w:sz w:val="20"/>
          <w:szCs w:val="20"/>
          <w:lang w:val="en-US"/>
        </w:rPr>
        <w:t xml:space="preserve"> Her </w:t>
      </w:r>
      <w:r w:rsidRPr="00CA649C">
        <w:rPr>
          <w:rFonts w:ascii="NexusSansOT" w:hAnsi="NexusSansOT" w:cs="NexusSansOT"/>
          <w:sz w:val="20"/>
          <w:szCs w:val="20"/>
          <w:lang w:val="en-US"/>
        </w:rPr>
        <w:t>body dissolves into a pinpoi</w:t>
      </w:r>
      <w:r w:rsidR="0051744C">
        <w:rPr>
          <w:rFonts w:ascii="NexusSansOT" w:hAnsi="NexusSansOT" w:cs="NexusSansOT"/>
          <w:sz w:val="20"/>
          <w:szCs w:val="20"/>
          <w:lang w:val="en-US"/>
        </w:rPr>
        <w:t xml:space="preserve">nt of ghostly light that drifts </w:t>
      </w:r>
      <w:r w:rsidRPr="00CA649C">
        <w:rPr>
          <w:rFonts w:ascii="NexusSansOT" w:hAnsi="NexusSansOT" w:cs="NexusSansOT"/>
          <w:sz w:val="20"/>
          <w:szCs w:val="20"/>
          <w:lang w:val="en-US"/>
        </w:rPr>
        <w:t>toward the temple and into the roots of her tree.</w:t>
      </w:r>
    </w:p>
    <w:p w:rsidR="00CA649C" w:rsidRPr="00CA649C" w:rsidRDefault="00CA649C" w:rsidP="00CA649C">
      <w:pPr>
        <w:autoSpaceDE w:val="0"/>
        <w:autoSpaceDN w:val="0"/>
        <w:adjustRightInd w:val="0"/>
        <w:spacing w:after="0" w:line="240" w:lineRule="auto"/>
        <w:rPr>
          <w:rFonts w:ascii="NexusSansOT-Bold" w:hAnsi="NexusSansOT-Bold" w:cs="NexusSansOT-Bold"/>
          <w:b/>
          <w:bCs/>
          <w:sz w:val="20"/>
          <w:szCs w:val="20"/>
          <w:lang w:val="en-US"/>
        </w:rPr>
      </w:pPr>
      <w:r w:rsidRPr="00CA649C">
        <w:rPr>
          <w:rFonts w:ascii="NexusSansOT-Bold" w:hAnsi="NexusSansOT-Bold" w:cs="NexusSansOT-Bold"/>
          <w:b/>
          <w:bCs/>
          <w:sz w:val="20"/>
          <w:szCs w:val="20"/>
          <w:lang w:val="en-US"/>
        </w:rPr>
        <w:t>Statistics</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proofErr w:type="spellStart"/>
      <w:r w:rsidRPr="00CA649C">
        <w:rPr>
          <w:rFonts w:ascii="NexusSansOT-Bold" w:hAnsi="NexusSansOT-Bold" w:cs="NexusSansOT-Bold"/>
          <w:b/>
          <w:bCs/>
          <w:sz w:val="20"/>
          <w:szCs w:val="20"/>
          <w:lang w:val="en-US"/>
        </w:rPr>
        <w:t>Str</w:t>
      </w:r>
      <w:proofErr w:type="spellEnd"/>
      <w:r w:rsidRPr="00CA649C">
        <w:rPr>
          <w:rFonts w:ascii="NexusSansOT-Bold" w:hAnsi="NexusSansOT-Bold" w:cs="NexusSansOT-Bold"/>
          <w:b/>
          <w:bCs/>
          <w:sz w:val="20"/>
          <w:szCs w:val="20"/>
          <w:lang w:val="en-US"/>
        </w:rPr>
        <w:t xml:space="preserve"> </w:t>
      </w:r>
      <w:r w:rsidRPr="00CA649C">
        <w:rPr>
          <w:rFonts w:ascii="NexusSansOT" w:hAnsi="NexusSansOT" w:cs="NexusSansOT"/>
          <w:sz w:val="20"/>
          <w:szCs w:val="20"/>
          <w:lang w:val="en-US"/>
        </w:rPr>
        <w:t xml:space="preserve">—, </w:t>
      </w:r>
      <w:proofErr w:type="spellStart"/>
      <w:r w:rsidRPr="00CA649C">
        <w:rPr>
          <w:rFonts w:ascii="NexusSansOT-Bold" w:hAnsi="NexusSansOT-Bold" w:cs="NexusSansOT-Bold"/>
          <w:b/>
          <w:bCs/>
          <w:sz w:val="20"/>
          <w:szCs w:val="20"/>
          <w:lang w:val="en-US"/>
        </w:rPr>
        <w:t>Dex</w:t>
      </w:r>
      <w:proofErr w:type="spellEnd"/>
      <w:r w:rsidRPr="00CA649C">
        <w:rPr>
          <w:rFonts w:ascii="NexusSansOT-Bold" w:hAnsi="NexusSansOT-Bold" w:cs="NexusSansOT-Bold"/>
          <w:b/>
          <w:bCs/>
          <w:sz w:val="20"/>
          <w:szCs w:val="20"/>
          <w:lang w:val="en-US"/>
        </w:rPr>
        <w:t xml:space="preserve"> </w:t>
      </w:r>
      <w:r w:rsidRPr="00CA649C">
        <w:rPr>
          <w:rFonts w:ascii="NexusSansOT" w:hAnsi="NexusSansOT" w:cs="NexusSansOT"/>
          <w:sz w:val="20"/>
          <w:szCs w:val="20"/>
          <w:lang w:val="en-US"/>
        </w:rPr>
        <w:t xml:space="preserve">22, </w:t>
      </w:r>
      <w:r w:rsidRPr="00CA649C">
        <w:rPr>
          <w:rFonts w:ascii="NexusSansOT-Bold" w:hAnsi="NexusSansOT-Bold" w:cs="NexusSansOT-Bold"/>
          <w:b/>
          <w:bCs/>
          <w:sz w:val="20"/>
          <w:szCs w:val="20"/>
          <w:lang w:val="en-US"/>
        </w:rPr>
        <w:t xml:space="preserve">Con </w:t>
      </w:r>
      <w:r w:rsidRPr="00CA649C">
        <w:rPr>
          <w:rFonts w:ascii="NexusSansOT" w:hAnsi="NexusSansOT" w:cs="NexusSansOT"/>
          <w:sz w:val="20"/>
          <w:szCs w:val="20"/>
          <w:lang w:val="en-US"/>
        </w:rPr>
        <w:t xml:space="preserve">—, </w:t>
      </w:r>
      <w:proofErr w:type="spellStart"/>
      <w:r w:rsidRPr="00CA649C">
        <w:rPr>
          <w:rFonts w:ascii="NexusSansOT-Bold" w:hAnsi="NexusSansOT-Bold" w:cs="NexusSansOT-Bold"/>
          <w:b/>
          <w:bCs/>
          <w:sz w:val="20"/>
          <w:szCs w:val="20"/>
          <w:lang w:val="en-US"/>
        </w:rPr>
        <w:t>Int</w:t>
      </w:r>
      <w:proofErr w:type="spellEnd"/>
      <w:r w:rsidRPr="00CA649C">
        <w:rPr>
          <w:rFonts w:ascii="NexusSansOT-Bold" w:hAnsi="NexusSansOT-Bold" w:cs="NexusSansOT-Bold"/>
          <w:b/>
          <w:bCs/>
          <w:sz w:val="20"/>
          <w:szCs w:val="20"/>
          <w:lang w:val="en-US"/>
        </w:rPr>
        <w:t xml:space="preserve"> </w:t>
      </w:r>
      <w:r w:rsidRPr="00CA649C">
        <w:rPr>
          <w:rFonts w:ascii="NexusSansOT" w:hAnsi="NexusSansOT" w:cs="NexusSansOT"/>
          <w:sz w:val="20"/>
          <w:szCs w:val="20"/>
          <w:lang w:val="en-US"/>
        </w:rPr>
        <w:t xml:space="preserve">16, </w:t>
      </w:r>
      <w:proofErr w:type="spellStart"/>
      <w:r w:rsidRPr="00CA649C">
        <w:rPr>
          <w:rFonts w:ascii="NexusSansOT-Bold" w:hAnsi="NexusSansOT-Bold" w:cs="NexusSansOT-Bold"/>
          <w:b/>
          <w:bCs/>
          <w:sz w:val="20"/>
          <w:szCs w:val="20"/>
          <w:lang w:val="en-US"/>
        </w:rPr>
        <w:t>Wis</w:t>
      </w:r>
      <w:proofErr w:type="spellEnd"/>
      <w:r w:rsidRPr="00CA649C">
        <w:rPr>
          <w:rFonts w:ascii="NexusSansOT-Bold" w:hAnsi="NexusSansOT-Bold" w:cs="NexusSansOT-Bold"/>
          <w:b/>
          <w:bCs/>
          <w:sz w:val="20"/>
          <w:szCs w:val="20"/>
          <w:lang w:val="en-US"/>
        </w:rPr>
        <w:t xml:space="preserve"> </w:t>
      </w:r>
      <w:r w:rsidRPr="00CA649C">
        <w:rPr>
          <w:rFonts w:ascii="NexusSansOT" w:hAnsi="NexusSansOT" w:cs="NexusSansOT"/>
          <w:sz w:val="20"/>
          <w:szCs w:val="20"/>
          <w:lang w:val="en-US"/>
        </w:rPr>
        <w:t xml:space="preserve">20, </w:t>
      </w:r>
      <w:r w:rsidRPr="00CA649C">
        <w:rPr>
          <w:rFonts w:ascii="NexusSansOT-Bold" w:hAnsi="NexusSansOT-Bold" w:cs="NexusSansOT-Bold"/>
          <w:b/>
          <w:bCs/>
          <w:sz w:val="20"/>
          <w:szCs w:val="20"/>
          <w:lang w:val="en-US"/>
        </w:rPr>
        <w:t xml:space="preserve">Cha </w:t>
      </w:r>
      <w:r w:rsidRPr="00CA649C">
        <w:rPr>
          <w:rFonts w:ascii="NexusSansOT" w:hAnsi="NexusSansOT" w:cs="NexusSansOT"/>
          <w:sz w:val="20"/>
          <w:szCs w:val="20"/>
          <w:lang w:val="en-US"/>
        </w:rPr>
        <w:t>26</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Bold" w:hAnsi="NexusSansOT-Bold" w:cs="NexusSansOT-Bold"/>
          <w:b/>
          <w:bCs/>
          <w:sz w:val="20"/>
          <w:szCs w:val="20"/>
          <w:lang w:val="en-US"/>
        </w:rPr>
        <w:t xml:space="preserve">Base </w:t>
      </w:r>
      <w:proofErr w:type="spellStart"/>
      <w:r w:rsidRPr="00CA649C">
        <w:rPr>
          <w:rFonts w:ascii="NexusSansOT-Bold" w:hAnsi="NexusSansOT-Bold" w:cs="NexusSansOT-Bold"/>
          <w:b/>
          <w:bCs/>
          <w:sz w:val="20"/>
          <w:szCs w:val="20"/>
          <w:lang w:val="en-US"/>
        </w:rPr>
        <w:t>Atk</w:t>
      </w:r>
      <w:proofErr w:type="spellEnd"/>
      <w:r w:rsidRPr="00CA649C">
        <w:rPr>
          <w:rFonts w:ascii="NexusSansOT-Bold" w:hAnsi="NexusSansOT-Bold" w:cs="NexusSansOT-Bold"/>
          <w:b/>
          <w:bCs/>
          <w:sz w:val="20"/>
          <w:szCs w:val="20"/>
          <w:lang w:val="en-US"/>
        </w:rPr>
        <w:t xml:space="preserve"> </w:t>
      </w:r>
      <w:r w:rsidRPr="00CA649C">
        <w:rPr>
          <w:rFonts w:ascii="NexusSansOT" w:hAnsi="NexusSansOT" w:cs="NexusSansOT"/>
          <w:sz w:val="20"/>
          <w:szCs w:val="20"/>
          <w:lang w:val="en-US"/>
        </w:rPr>
        <w:t xml:space="preserve">+7; </w:t>
      </w:r>
      <w:r w:rsidRPr="00CA649C">
        <w:rPr>
          <w:rFonts w:ascii="NexusSansOT-Bold" w:hAnsi="NexusSansOT-Bold" w:cs="NexusSansOT-Bold"/>
          <w:b/>
          <w:bCs/>
          <w:sz w:val="20"/>
          <w:szCs w:val="20"/>
          <w:lang w:val="en-US"/>
        </w:rPr>
        <w:t xml:space="preserve">CMB </w:t>
      </w:r>
      <w:r w:rsidRPr="00CA649C">
        <w:rPr>
          <w:rFonts w:ascii="NexusSansOT" w:hAnsi="NexusSansOT" w:cs="NexusSansOT"/>
          <w:sz w:val="20"/>
          <w:szCs w:val="20"/>
          <w:lang w:val="en-US"/>
        </w:rPr>
        <w:t xml:space="preserve">+13; </w:t>
      </w:r>
      <w:r w:rsidRPr="00CA649C">
        <w:rPr>
          <w:rFonts w:ascii="NexusSansOT-Bold" w:hAnsi="NexusSansOT-Bold" w:cs="NexusSansOT-Bold"/>
          <w:b/>
          <w:bCs/>
          <w:sz w:val="20"/>
          <w:szCs w:val="20"/>
          <w:lang w:val="en-US"/>
        </w:rPr>
        <w:t xml:space="preserve">CMD </w:t>
      </w:r>
      <w:r w:rsidRPr="00CA649C">
        <w:rPr>
          <w:rFonts w:ascii="NexusSansOT" w:hAnsi="NexusSansOT" w:cs="NexusSansOT"/>
          <w:sz w:val="20"/>
          <w:szCs w:val="20"/>
          <w:lang w:val="en-US"/>
        </w:rPr>
        <w:t>32</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Bold" w:hAnsi="NexusSansOT-Bold" w:cs="NexusSansOT-Bold"/>
          <w:b/>
          <w:bCs/>
          <w:sz w:val="20"/>
          <w:szCs w:val="20"/>
          <w:lang w:val="en-US"/>
        </w:rPr>
        <w:t xml:space="preserve">Feats </w:t>
      </w:r>
      <w:r w:rsidRPr="00CA649C">
        <w:rPr>
          <w:rFonts w:ascii="NexusSansOT" w:hAnsi="NexusSansOT" w:cs="NexusSansOT"/>
          <w:sz w:val="20"/>
          <w:szCs w:val="20"/>
          <w:lang w:val="en-US"/>
        </w:rPr>
        <w:t>Combat Casting,</w:t>
      </w:r>
      <w:r w:rsidR="0051744C">
        <w:rPr>
          <w:rFonts w:ascii="NexusSansOT" w:hAnsi="NexusSansOT" w:cs="NexusSansOT"/>
          <w:sz w:val="20"/>
          <w:szCs w:val="20"/>
          <w:lang w:val="en-US"/>
        </w:rPr>
        <w:t xml:space="preserve"> Dodge, Eschew Materials, Great </w:t>
      </w:r>
      <w:r w:rsidRPr="00CA649C">
        <w:rPr>
          <w:rFonts w:ascii="NexusSansOT" w:hAnsi="NexusSansOT" w:cs="NexusSansOT"/>
          <w:sz w:val="20"/>
          <w:szCs w:val="20"/>
          <w:lang w:val="en-US"/>
        </w:rPr>
        <w:t>Fortitude, Heighten Spell,</w:t>
      </w:r>
      <w:r w:rsidR="0051744C">
        <w:rPr>
          <w:rFonts w:ascii="NexusSansOT" w:hAnsi="NexusSansOT" w:cs="NexusSansOT"/>
          <w:sz w:val="20"/>
          <w:szCs w:val="20"/>
          <w:lang w:val="en-US"/>
        </w:rPr>
        <w:t xml:space="preserve"> Improved Iron Will, Iron Will, </w:t>
      </w:r>
      <w:r w:rsidRPr="00CA649C">
        <w:rPr>
          <w:rFonts w:ascii="NexusSansOT" w:hAnsi="NexusSansOT" w:cs="NexusSansOT"/>
          <w:sz w:val="20"/>
          <w:szCs w:val="20"/>
          <w:lang w:val="en-US"/>
        </w:rPr>
        <w:t>Stealthy, Toughness, Weapon Finesse</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Bold" w:hAnsi="NexusSansOT-Bold" w:cs="NexusSansOT-Bold"/>
          <w:b/>
          <w:bCs/>
          <w:sz w:val="20"/>
          <w:szCs w:val="20"/>
          <w:lang w:val="en-US"/>
        </w:rPr>
        <w:t xml:space="preserve">Skills </w:t>
      </w:r>
      <w:r w:rsidRPr="00CA649C">
        <w:rPr>
          <w:rFonts w:ascii="NexusSansOT" w:hAnsi="NexusSansOT" w:cs="NexusSansOT"/>
          <w:sz w:val="20"/>
          <w:szCs w:val="20"/>
          <w:lang w:val="en-US"/>
        </w:rPr>
        <w:t>Bluff +20, Climb +</w:t>
      </w:r>
      <w:r w:rsidR="0051744C">
        <w:rPr>
          <w:rFonts w:ascii="NexusSansOT" w:hAnsi="NexusSansOT" w:cs="NexusSansOT"/>
          <w:sz w:val="20"/>
          <w:szCs w:val="20"/>
          <w:lang w:val="en-US"/>
        </w:rPr>
        <w:t xml:space="preserve">9, Craft (sculpture) +12, Craft </w:t>
      </w:r>
      <w:r w:rsidRPr="00CA649C">
        <w:rPr>
          <w:rFonts w:ascii="NexusSansOT" w:hAnsi="NexusSansOT" w:cs="NexusSansOT"/>
          <w:sz w:val="20"/>
          <w:szCs w:val="20"/>
          <w:lang w:val="en-US"/>
        </w:rPr>
        <w:t>(wood) +7, Escape Artist +14, Fly +26, Handle Animal +14,</w:t>
      </w:r>
      <w:r w:rsidR="0051744C">
        <w:rPr>
          <w:rFonts w:ascii="NexusSansOT" w:hAnsi="NexusSansOT" w:cs="NexusSansOT"/>
          <w:sz w:val="20"/>
          <w:szCs w:val="20"/>
          <w:lang w:val="en-US"/>
        </w:rPr>
        <w:t xml:space="preserve"> </w:t>
      </w:r>
      <w:r w:rsidRPr="00CA649C">
        <w:rPr>
          <w:rFonts w:ascii="NexusSansOT" w:hAnsi="NexusSansOT" w:cs="NexusSansOT"/>
          <w:sz w:val="20"/>
          <w:szCs w:val="20"/>
          <w:lang w:val="en-US"/>
        </w:rPr>
        <w:t>Knowledge (nature) +9, Perception +31, Sense Motive +14,</w:t>
      </w:r>
      <w:r w:rsidR="0051744C">
        <w:rPr>
          <w:rFonts w:ascii="NexusSansOT" w:hAnsi="NexusSansOT" w:cs="NexusSansOT"/>
          <w:sz w:val="20"/>
          <w:szCs w:val="20"/>
          <w:lang w:val="en-US"/>
        </w:rPr>
        <w:t xml:space="preserve"> </w:t>
      </w:r>
      <w:proofErr w:type="spellStart"/>
      <w:r w:rsidRPr="00CA649C">
        <w:rPr>
          <w:rFonts w:ascii="NexusSansOT" w:hAnsi="NexusSansOT" w:cs="NexusSansOT"/>
          <w:sz w:val="20"/>
          <w:szCs w:val="20"/>
          <w:lang w:val="en-US"/>
        </w:rPr>
        <w:t>Spellcraft</w:t>
      </w:r>
      <w:proofErr w:type="spellEnd"/>
      <w:r w:rsidRPr="00CA649C">
        <w:rPr>
          <w:rFonts w:ascii="NexusSansOT" w:hAnsi="NexusSansOT" w:cs="NexusSansOT"/>
          <w:sz w:val="20"/>
          <w:szCs w:val="20"/>
          <w:lang w:val="en-US"/>
        </w:rPr>
        <w:t xml:space="preserve"> +15, Stealth +36, Survival +11; </w:t>
      </w:r>
      <w:r w:rsidRPr="00CA649C">
        <w:rPr>
          <w:rFonts w:ascii="NexusSansOT-Bold" w:hAnsi="NexusSansOT-Bold" w:cs="NexusSansOT-Bold"/>
          <w:b/>
          <w:bCs/>
          <w:sz w:val="20"/>
          <w:szCs w:val="20"/>
          <w:lang w:val="en-US"/>
        </w:rPr>
        <w:t xml:space="preserve">Racial Modifiers </w:t>
      </w:r>
      <w:r w:rsidR="0051744C">
        <w:rPr>
          <w:rFonts w:ascii="NexusSansOT" w:hAnsi="NexusSansOT" w:cs="NexusSansOT"/>
          <w:sz w:val="20"/>
          <w:szCs w:val="20"/>
          <w:lang w:val="en-US"/>
        </w:rPr>
        <w:t xml:space="preserve">+4 </w:t>
      </w:r>
      <w:r w:rsidRPr="00CA649C">
        <w:rPr>
          <w:rFonts w:ascii="NexusSansOT" w:hAnsi="NexusSansOT" w:cs="NexusSansOT"/>
          <w:sz w:val="20"/>
          <w:szCs w:val="20"/>
          <w:lang w:val="en-US"/>
        </w:rPr>
        <w:t>Craft (wood), +8 Perception, +8 Stealth</w:t>
      </w:r>
    </w:p>
    <w:p w:rsidR="00CA649C" w:rsidRPr="00CA649C" w:rsidRDefault="00CA649C" w:rsidP="00CA649C">
      <w:pPr>
        <w:autoSpaceDE w:val="0"/>
        <w:autoSpaceDN w:val="0"/>
        <w:adjustRightInd w:val="0"/>
        <w:spacing w:after="0" w:line="240" w:lineRule="auto"/>
        <w:rPr>
          <w:rFonts w:ascii="NexusSansOT-Italic" w:hAnsi="NexusSansOT-Italic" w:cs="NexusSansOT-Italic"/>
          <w:i/>
          <w:iCs/>
          <w:sz w:val="20"/>
          <w:szCs w:val="20"/>
          <w:lang w:val="en-US"/>
        </w:rPr>
      </w:pPr>
      <w:r w:rsidRPr="00CA649C">
        <w:rPr>
          <w:rFonts w:ascii="NexusSansOT-Bold" w:hAnsi="NexusSansOT-Bold" w:cs="NexusSansOT-Bold"/>
          <w:b/>
          <w:bCs/>
          <w:sz w:val="20"/>
          <w:szCs w:val="20"/>
          <w:lang w:val="en-US"/>
        </w:rPr>
        <w:lastRenderedPageBreak/>
        <w:t xml:space="preserve">Languages </w:t>
      </w:r>
      <w:r w:rsidRPr="00CA649C">
        <w:rPr>
          <w:rFonts w:ascii="NexusSansOT" w:hAnsi="NexusSansOT" w:cs="NexusSansOT"/>
          <w:sz w:val="20"/>
          <w:szCs w:val="20"/>
          <w:lang w:val="en-US"/>
        </w:rPr>
        <w:t xml:space="preserve">Common, Elven, Sylvan, </w:t>
      </w:r>
      <w:proofErr w:type="spellStart"/>
      <w:r w:rsidRPr="00CA649C">
        <w:rPr>
          <w:rFonts w:ascii="NexusSansOT" w:hAnsi="NexusSansOT" w:cs="NexusSansOT"/>
          <w:sz w:val="20"/>
          <w:szCs w:val="20"/>
          <w:lang w:val="en-US"/>
        </w:rPr>
        <w:t>Vudrani</w:t>
      </w:r>
      <w:proofErr w:type="spellEnd"/>
      <w:r w:rsidRPr="00CA649C">
        <w:rPr>
          <w:rFonts w:ascii="NexusSansOT" w:hAnsi="NexusSansOT" w:cs="NexusSansOT"/>
          <w:sz w:val="20"/>
          <w:szCs w:val="20"/>
          <w:lang w:val="en-US"/>
        </w:rPr>
        <w:t xml:space="preserve">; </w:t>
      </w:r>
      <w:r w:rsidRPr="00CA649C">
        <w:rPr>
          <w:rFonts w:ascii="NexusSansOT-Italic" w:hAnsi="NexusSansOT-Italic" w:cs="NexusSansOT-Italic"/>
          <w:i/>
          <w:iCs/>
          <w:sz w:val="20"/>
          <w:szCs w:val="20"/>
          <w:lang w:val="en-US"/>
        </w:rPr>
        <w:t>speak with plants</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Bold" w:hAnsi="NexusSansOT-Bold" w:cs="NexusSansOT-Bold"/>
          <w:b/>
          <w:bCs/>
          <w:sz w:val="20"/>
          <w:szCs w:val="20"/>
          <w:lang w:val="en-US"/>
        </w:rPr>
        <w:t xml:space="preserve">SQ </w:t>
      </w:r>
      <w:r w:rsidRPr="00CA649C">
        <w:rPr>
          <w:rFonts w:ascii="NexusSansOT" w:hAnsi="NexusSansOT" w:cs="NexusSansOT"/>
          <w:sz w:val="20"/>
          <w:szCs w:val="20"/>
          <w:lang w:val="en-US"/>
        </w:rPr>
        <w:t>photosynthesis*, tree meld, wild empathy, woodcraft</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Bold" w:hAnsi="NexusSansOT-Bold" w:cs="NexusSansOT-Bold"/>
          <w:b/>
          <w:bCs/>
          <w:sz w:val="20"/>
          <w:szCs w:val="20"/>
          <w:lang w:val="en-US"/>
        </w:rPr>
        <w:t xml:space="preserve">Combat Gear </w:t>
      </w:r>
      <w:r w:rsidRPr="00CA649C">
        <w:rPr>
          <w:rFonts w:ascii="NexusSansOT-Italic" w:hAnsi="NexusSansOT-Italic" w:cs="NexusSansOT-Italic"/>
          <w:i/>
          <w:iCs/>
          <w:sz w:val="20"/>
          <w:szCs w:val="20"/>
          <w:lang w:val="en-US"/>
        </w:rPr>
        <w:t xml:space="preserve">wand of control water </w:t>
      </w:r>
      <w:r w:rsidRPr="00CA649C">
        <w:rPr>
          <w:rFonts w:ascii="NexusSansOT" w:hAnsi="NexusSansOT" w:cs="NexusSansOT"/>
          <w:sz w:val="20"/>
          <w:szCs w:val="20"/>
          <w:lang w:val="en-US"/>
        </w:rPr>
        <w:t>(42 charges)</w:t>
      </w:r>
    </w:p>
    <w:p w:rsidR="00CA649C" w:rsidRPr="00CA649C" w:rsidRDefault="0051744C" w:rsidP="00CA649C">
      <w:pPr>
        <w:autoSpaceDE w:val="0"/>
        <w:autoSpaceDN w:val="0"/>
        <w:adjustRightInd w:val="0"/>
        <w:spacing w:after="0" w:line="240" w:lineRule="auto"/>
        <w:rPr>
          <w:rFonts w:ascii="NexusSansOT-Bold" w:hAnsi="NexusSansOT-Bold" w:cs="NexusSansOT-Bold"/>
          <w:b/>
          <w:bCs/>
          <w:sz w:val="20"/>
          <w:szCs w:val="20"/>
          <w:lang w:val="en-US"/>
        </w:rPr>
      </w:pPr>
      <w:r>
        <w:rPr>
          <w:rFonts w:ascii="NexusSansOT-Bold" w:hAnsi="NexusSansOT-Bold" w:cs="NexusSansOT-Bold"/>
          <w:b/>
          <w:bCs/>
          <w:sz w:val="20"/>
          <w:szCs w:val="20"/>
          <w:lang w:val="en-US"/>
        </w:rPr>
        <w:t>Special Ab</w:t>
      </w:r>
      <w:r w:rsidR="00CA649C" w:rsidRPr="00CA649C">
        <w:rPr>
          <w:rFonts w:ascii="NexusSansOT-Bold" w:hAnsi="NexusSansOT-Bold" w:cs="NexusSansOT-Bold"/>
          <w:b/>
          <w:bCs/>
          <w:sz w:val="20"/>
          <w:szCs w:val="20"/>
          <w:lang w:val="en-US"/>
        </w:rPr>
        <w:t>ilities</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Bold" w:hAnsi="NexusSansOT-Bold" w:cs="NexusSansOT-Bold"/>
          <w:b/>
          <w:bCs/>
          <w:sz w:val="20"/>
          <w:szCs w:val="20"/>
          <w:lang w:val="en-US"/>
        </w:rPr>
        <w:t xml:space="preserve">Influence (Su) </w:t>
      </w:r>
      <w:proofErr w:type="spellStart"/>
      <w:r w:rsidRPr="00CA649C">
        <w:rPr>
          <w:rFonts w:ascii="NexusSansOT" w:hAnsi="NexusSansOT" w:cs="NexusSansOT"/>
          <w:sz w:val="20"/>
          <w:szCs w:val="20"/>
          <w:lang w:val="en-US"/>
        </w:rPr>
        <w:t>Jathyl</w:t>
      </w:r>
      <w:proofErr w:type="spellEnd"/>
      <w:r w:rsidRPr="00CA649C">
        <w:rPr>
          <w:rFonts w:ascii="NexusSansOT" w:hAnsi="NexusSansOT" w:cs="NexusSansOT"/>
          <w:sz w:val="20"/>
          <w:szCs w:val="20"/>
          <w:lang w:val="en-US"/>
        </w:rPr>
        <w:t xml:space="preserve"> was once</w:t>
      </w:r>
      <w:r w:rsidR="0051744C">
        <w:rPr>
          <w:rFonts w:ascii="NexusSansOT" w:hAnsi="NexusSansOT" w:cs="NexusSansOT"/>
          <w:sz w:val="20"/>
          <w:szCs w:val="20"/>
          <w:lang w:val="en-US"/>
        </w:rPr>
        <w:t xml:space="preserve"> the ruler and protector of her </w:t>
      </w:r>
      <w:r w:rsidRPr="00CA649C">
        <w:rPr>
          <w:rFonts w:ascii="NexusSansOT" w:hAnsi="NexusSansOT" w:cs="NexusSansOT"/>
          <w:sz w:val="20"/>
          <w:szCs w:val="20"/>
          <w:lang w:val="en-US"/>
        </w:rPr>
        <w:t>forest, and she maintains a commanding air. Once pe</w:t>
      </w:r>
      <w:r w:rsidR="0051744C">
        <w:rPr>
          <w:rFonts w:ascii="NexusSansOT" w:hAnsi="NexusSansOT" w:cs="NexusSansOT"/>
          <w:sz w:val="20"/>
          <w:szCs w:val="20"/>
          <w:lang w:val="en-US"/>
        </w:rPr>
        <w:t xml:space="preserve">r </w:t>
      </w:r>
      <w:r w:rsidRPr="00CA649C">
        <w:rPr>
          <w:rFonts w:ascii="NexusSansOT" w:hAnsi="NexusSansOT" w:cs="NexusSansOT"/>
          <w:sz w:val="20"/>
          <w:szCs w:val="20"/>
          <w:lang w:val="en-US"/>
        </w:rPr>
        <w:t>round, as a standard act</w:t>
      </w:r>
      <w:r w:rsidR="0051744C">
        <w:rPr>
          <w:rFonts w:ascii="NexusSansOT" w:hAnsi="NexusSansOT" w:cs="NexusSansOT"/>
          <w:sz w:val="20"/>
          <w:szCs w:val="20"/>
          <w:lang w:val="en-US"/>
        </w:rPr>
        <w:t xml:space="preserve">ion, she may control one living </w:t>
      </w:r>
      <w:r w:rsidRPr="00CA649C">
        <w:rPr>
          <w:rFonts w:ascii="NexusSansOT" w:hAnsi="NexusSansOT" w:cs="NexusSansOT"/>
          <w:sz w:val="20"/>
          <w:szCs w:val="20"/>
          <w:lang w:val="en-US"/>
        </w:rPr>
        <w:t xml:space="preserve">creature as per the spell </w:t>
      </w:r>
      <w:r w:rsidRPr="00CA649C">
        <w:rPr>
          <w:rFonts w:ascii="NexusSansOT-Italic" w:hAnsi="NexusSansOT-Italic" w:cs="NexusSansOT-Italic"/>
          <w:i/>
          <w:iCs/>
          <w:sz w:val="20"/>
          <w:szCs w:val="20"/>
          <w:lang w:val="en-US"/>
        </w:rPr>
        <w:t>dominate monster</w:t>
      </w:r>
      <w:r w:rsidR="0051744C">
        <w:rPr>
          <w:rFonts w:ascii="NexusSansOT" w:hAnsi="NexusSansOT" w:cs="NexusSansOT"/>
          <w:sz w:val="20"/>
          <w:szCs w:val="20"/>
          <w:lang w:val="en-US"/>
        </w:rPr>
        <w:t xml:space="preserve">, with a range </w:t>
      </w:r>
      <w:r w:rsidRPr="00CA649C">
        <w:rPr>
          <w:rFonts w:ascii="NexusSansOT" w:hAnsi="NexusSansOT" w:cs="NexusSansOT"/>
          <w:sz w:val="20"/>
          <w:szCs w:val="20"/>
          <w:lang w:val="en-US"/>
        </w:rPr>
        <w:t>of 30 feet. She may only dominate one creature at a time,</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 w:hAnsi="NexusSansOT" w:cs="NexusSansOT"/>
          <w:sz w:val="20"/>
          <w:szCs w:val="20"/>
          <w:lang w:val="en-US"/>
        </w:rPr>
        <w:t>and any creature that succ</w:t>
      </w:r>
      <w:r w:rsidR="0051744C">
        <w:rPr>
          <w:rFonts w:ascii="NexusSansOT" w:hAnsi="NexusSansOT" w:cs="NexusSansOT"/>
          <w:sz w:val="20"/>
          <w:szCs w:val="20"/>
          <w:lang w:val="en-US"/>
        </w:rPr>
        <w:t xml:space="preserve">essfully saves is immune to her </w:t>
      </w:r>
      <w:r w:rsidRPr="00CA649C">
        <w:rPr>
          <w:rFonts w:ascii="NexusSansOT" w:hAnsi="NexusSansOT" w:cs="NexusSansOT"/>
          <w:sz w:val="20"/>
          <w:szCs w:val="20"/>
          <w:lang w:val="en-US"/>
        </w:rPr>
        <w:t>influence for 24 hours.</w:t>
      </w:r>
    </w:p>
    <w:p w:rsidR="00CA649C" w:rsidRP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Bold" w:hAnsi="NexusSansOT-Bold" w:cs="NexusSansOT-Bold"/>
          <w:b/>
          <w:bCs/>
          <w:sz w:val="20"/>
          <w:szCs w:val="20"/>
          <w:lang w:val="en-US"/>
        </w:rPr>
        <w:t xml:space="preserve">Variant Dryad </w:t>
      </w:r>
      <w:r w:rsidRPr="00CA649C">
        <w:rPr>
          <w:rFonts w:ascii="NexusSansOT" w:hAnsi="NexusSansOT" w:cs="NexusSansOT"/>
          <w:sz w:val="20"/>
          <w:szCs w:val="20"/>
          <w:lang w:val="en-US"/>
        </w:rPr>
        <w:t xml:space="preserve">Because of her </w:t>
      </w:r>
      <w:r w:rsidR="0051744C">
        <w:rPr>
          <w:rFonts w:ascii="NexusSansOT" w:hAnsi="NexusSansOT" w:cs="NexusSansOT"/>
          <w:sz w:val="20"/>
          <w:szCs w:val="20"/>
          <w:lang w:val="en-US"/>
        </w:rPr>
        <w:t xml:space="preserve">dedication to the protection of </w:t>
      </w:r>
      <w:r w:rsidRPr="00CA649C">
        <w:rPr>
          <w:rFonts w:ascii="NexusSansOT" w:hAnsi="NexusSansOT" w:cs="NexusSansOT"/>
          <w:sz w:val="20"/>
          <w:szCs w:val="20"/>
          <w:lang w:val="en-US"/>
        </w:rPr>
        <w:t xml:space="preserve">her forest, </w:t>
      </w:r>
      <w:proofErr w:type="spellStart"/>
      <w:r w:rsidRPr="00CA649C">
        <w:rPr>
          <w:rFonts w:ascii="NexusSansOT" w:hAnsi="NexusSansOT" w:cs="NexusSansOT"/>
          <w:sz w:val="20"/>
          <w:szCs w:val="20"/>
          <w:lang w:val="en-US"/>
        </w:rPr>
        <w:t>Jathyl’s</w:t>
      </w:r>
      <w:proofErr w:type="spellEnd"/>
      <w:r w:rsidRPr="00CA649C">
        <w:rPr>
          <w:rFonts w:ascii="NexusSansOT" w:hAnsi="NexusSansOT" w:cs="NexusSansOT"/>
          <w:sz w:val="20"/>
          <w:szCs w:val="20"/>
          <w:lang w:val="en-US"/>
        </w:rPr>
        <w:t xml:space="preserve"> spell-like abi</w:t>
      </w:r>
      <w:r w:rsidR="0051744C">
        <w:rPr>
          <w:rFonts w:ascii="NexusSansOT" w:hAnsi="NexusSansOT" w:cs="NexusSansOT"/>
          <w:sz w:val="20"/>
          <w:szCs w:val="20"/>
          <w:lang w:val="en-US"/>
        </w:rPr>
        <w:t xml:space="preserve">lities are different from those </w:t>
      </w:r>
      <w:r w:rsidRPr="00CA649C">
        <w:rPr>
          <w:rFonts w:ascii="NexusSansOT" w:hAnsi="NexusSansOT" w:cs="NexusSansOT"/>
          <w:sz w:val="20"/>
          <w:szCs w:val="20"/>
          <w:lang w:val="en-US"/>
        </w:rPr>
        <w:t xml:space="preserve">of a standard dryad, and she </w:t>
      </w:r>
      <w:r w:rsidR="0051744C">
        <w:rPr>
          <w:rFonts w:ascii="NexusSansOT" w:hAnsi="NexusSansOT" w:cs="NexusSansOT"/>
          <w:sz w:val="20"/>
          <w:szCs w:val="20"/>
          <w:lang w:val="en-US"/>
        </w:rPr>
        <w:t xml:space="preserve">considers druid spells as being </w:t>
      </w:r>
      <w:r w:rsidRPr="00CA649C">
        <w:rPr>
          <w:rFonts w:ascii="NexusSansOT" w:hAnsi="NexusSansOT" w:cs="NexusSansOT"/>
          <w:sz w:val="20"/>
          <w:szCs w:val="20"/>
          <w:lang w:val="en-US"/>
        </w:rPr>
        <w:t>on her spell list for purpose</w:t>
      </w:r>
      <w:r w:rsidR="0051744C">
        <w:rPr>
          <w:rFonts w:ascii="NexusSansOT" w:hAnsi="NexusSansOT" w:cs="NexusSansOT"/>
          <w:sz w:val="20"/>
          <w:szCs w:val="20"/>
          <w:lang w:val="en-US"/>
        </w:rPr>
        <w:t xml:space="preserve">s of using spell completion and </w:t>
      </w:r>
      <w:r w:rsidRPr="00CA649C">
        <w:rPr>
          <w:rFonts w:ascii="NexusSansOT" w:hAnsi="NexusSansOT" w:cs="NexusSansOT"/>
          <w:sz w:val="20"/>
          <w:szCs w:val="20"/>
          <w:lang w:val="en-US"/>
        </w:rPr>
        <w:t>command word magic items. Additionally, she may sense</w:t>
      </w:r>
    </w:p>
    <w:p w:rsidR="00CA649C" w:rsidRDefault="00CA649C" w:rsidP="00CA649C">
      <w:pPr>
        <w:autoSpaceDE w:val="0"/>
        <w:autoSpaceDN w:val="0"/>
        <w:adjustRightInd w:val="0"/>
        <w:spacing w:after="0" w:line="240" w:lineRule="auto"/>
        <w:rPr>
          <w:rFonts w:ascii="NexusSansOT" w:hAnsi="NexusSansOT" w:cs="NexusSansOT"/>
          <w:sz w:val="20"/>
          <w:szCs w:val="20"/>
          <w:lang w:val="en-US"/>
        </w:rPr>
      </w:pPr>
      <w:r w:rsidRPr="00CA649C">
        <w:rPr>
          <w:rFonts w:ascii="NexusSansOT" w:hAnsi="NexusSansOT" w:cs="NexusSansOT"/>
          <w:sz w:val="20"/>
          <w:szCs w:val="20"/>
          <w:lang w:val="en-US"/>
        </w:rPr>
        <w:t>any part of here tree at any rang</w:t>
      </w:r>
      <w:r w:rsidR="0051744C">
        <w:rPr>
          <w:rFonts w:ascii="NexusSansOT" w:hAnsi="NexusSansOT" w:cs="NexusSansOT"/>
          <w:sz w:val="20"/>
          <w:szCs w:val="20"/>
          <w:lang w:val="en-US"/>
        </w:rPr>
        <w:t xml:space="preserve">e, as long as it is on the same </w:t>
      </w:r>
      <w:r w:rsidRPr="00CA649C">
        <w:rPr>
          <w:rFonts w:ascii="NexusSansOT" w:hAnsi="NexusSansOT" w:cs="NexusSansOT"/>
          <w:sz w:val="20"/>
          <w:szCs w:val="20"/>
          <w:lang w:val="en-US"/>
        </w:rPr>
        <w:t xml:space="preserve">plane, or unless a </w:t>
      </w:r>
      <w:r w:rsidRPr="00CA649C">
        <w:rPr>
          <w:rFonts w:ascii="NexusSansOT-Italic" w:hAnsi="NexusSansOT-Italic" w:cs="NexusSansOT-Italic"/>
          <w:i/>
          <w:iCs/>
          <w:sz w:val="20"/>
          <w:szCs w:val="20"/>
          <w:lang w:val="en-US"/>
        </w:rPr>
        <w:t>protection from evi</w:t>
      </w:r>
      <w:r w:rsidRPr="00CA649C">
        <w:rPr>
          <w:rFonts w:ascii="NexusSansOT-Italic" w:hAnsi="NexusSansOT-Italic" w:cs="NexusSansOT-Italic"/>
          <w:i/>
          <w:iCs/>
          <w:sz w:val="20"/>
          <w:szCs w:val="20"/>
          <w:lang w:val="en-US"/>
        </w:rPr>
        <w:t>l</w:t>
      </w:r>
      <w:r w:rsidRPr="00CA649C">
        <w:rPr>
          <w:rFonts w:ascii="NexusSansOT" w:hAnsi="NexusSansOT" w:cs="NexusSansOT"/>
          <w:sz w:val="20"/>
          <w:szCs w:val="20"/>
          <w:lang w:val="en-US"/>
        </w:rPr>
        <w:t xml:space="preserve"> </w:t>
      </w:r>
      <w:r w:rsidRPr="00CA649C">
        <w:rPr>
          <w:rFonts w:ascii="NexusSansOT" w:hAnsi="NexusSansOT" w:cs="NexusSansOT"/>
          <w:sz w:val="20"/>
          <w:szCs w:val="20"/>
          <w:lang w:val="en-US"/>
        </w:rPr>
        <w:t>spell wards it.</w:t>
      </w:r>
    </w:p>
    <w:p w:rsidR="000008F8" w:rsidRDefault="000008F8" w:rsidP="00CA649C">
      <w:pPr>
        <w:autoSpaceDE w:val="0"/>
        <w:autoSpaceDN w:val="0"/>
        <w:adjustRightInd w:val="0"/>
        <w:spacing w:after="0" w:line="240" w:lineRule="auto"/>
        <w:rPr>
          <w:rFonts w:ascii="NexusSansOT" w:hAnsi="NexusSansOT" w:cs="NexusSansOT"/>
          <w:sz w:val="20"/>
          <w:szCs w:val="20"/>
          <w:lang w:val="en-US"/>
        </w:rPr>
      </w:pPr>
    </w:p>
    <w:p w:rsidR="000008F8" w:rsidRPr="000008F8" w:rsidRDefault="000008F8" w:rsidP="000008F8">
      <w:pPr>
        <w:autoSpaceDE w:val="0"/>
        <w:autoSpaceDN w:val="0"/>
        <w:adjustRightInd w:val="0"/>
        <w:spacing w:after="0" w:line="240" w:lineRule="auto"/>
        <w:rPr>
          <w:rFonts w:ascii="NexusSansOT" w:hAnsi="NexusSansOT" w:cs="NexusSansOT"/>
          <w:b/>
          <w:bCs/>
          <w:sz w:val="20"/>
          <w:szCs w:val="20"/>
          <w:lang w:val="en-US"/>
        </w:rPr>
      </w:pPr>
      <w:r w:rsidRPr="000008F8">
        <w:rPr>
          <w:rFonts w:ascii="NexusSansOT" w:hAnsi="NexusSansOT" w:cs="NexusSansOT"/>
          <w:b/>
          <w:bCs/>
          <w:sz w:val="20"/>
          <w:szCs w:val="20"/>
          <w:lang w:val="en-US"/>
        </w:rPr>
        <w:t>SLEET STORM</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School</w:t>
      </w:r>
      <w:r w:rsidRPr="000008F8">
        <w:rPr>
          <w:rFonts w:ascii="NexusSansOT" w:hAnsi="NexusSansOT" w:cs="NexusSansOT"/>
          <w:sz w:val="20"/>
          <w:szCs w:val="20"/>
          <w:lang w:val="en-US"/>
        </w:rPr>
        <w:t> conjuration (creation) [cold]; </w:t>
      </w:r>
      <w:r w:rsidRPr="000008F8">
        <w:rPr>
          <w:rFonts w:ascii="NexusSansOT" w:hAnsi="NexusSansOT" w:cs="NexusSansOT"/>
          <w:b/>
          <w:bCs/>
          <w:sz w:val="20"/>
          <w:szCs w:val="20"/>
          <w:lang w:val="en-US"/>
        </w:rPr>
        <w:t>Level</w:t>
      </w:r>
      <w:r w:rsidRPr="000008F8">
        <w:rPr>
          <w:rFonts w:ascii="NexusSansOT" w:hAnsi="NexusSansOT" w:cs="NexusSansOT"/>
          <w:sz w:val="20"/>
          <w:szCs w:val="20"/>
          <w:lang w:val="en-US"/>
        </w:rPr>
        <w:t> druid 3, sorcerer/wizard 3</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Casting Time</w:t>
      </w:r>
      <w:r w:rsidRPr="000008F8">
        <w:rPr>
          <w:rFonts w:ascii="NexusSansOT" w:hAnsi="NexusSansOT" w:cs="NexusSansOT"/>
          <w:sz w:val="20"/>
          <w:szCs w:val="20"/>
          <w:lang w:val="en-US"/>
        </w:rPr>
        <w:t> 1 standard action</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Components</w:t>
      </w:r>
      <w:r w:rsidRPr="000008F8">
        <w:rPr>
          <w:rFonts w:ascii="NexusSansOT" w:hAnsi="NexusSansOT" w:cs="NexusSansOT"/>
          <w:sz w:val="20"/>
          <w:szCs w:val="20"/>
          <w:lang w:val="en-US"/>
        </w:rPr>
        <w:t> V, S, M/DF (dust and water)</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Range</w:t>
      </w:r>
      <w:r w:rsidRPr="000008F8">
        <w:rPr>
          <w:rFonts w:ascii="NexusSansOT" w:hAnsi="NexusSansOT" w:cs="NexusSansOT"/>
          <w:sz w:val="20"/>
          <w:szCs w:val="20"/>
          <w:lang w:val="en-US"/>
        </w:rPr>
        <w:t> long (400 ft. + 40 ft./level)</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Area</w:t>
      </w:r>
      <w:r w:rsidRPr="000008F8">
        <w:rPr>
          <w:rFonts w:ascii="NexusSansOT" w:hAnsi="NexusSansOT" w:cs="NexusSansOT"/>
          <w:sz w:val="20"/>
          <w:szCs w:val="20"/>
          <w:lang w:val="en-US"/>
        </w:rPr>
        <w:t> cylinder (40-ft. radius, 20 ft. high)</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Duration</w:t>
      </w:r>
      <w:r w:rsidRPr="000008F8">
        <w:rPr>
          <w:rFonts w:ascii="NexusSansOT" w:hAnsi="NexusSansOT" w:cs="NexusSansOT"/>
          <w:sz w:val="20"/>
          <w:szCs w:val="20"/>
          <w:lang w:val="en-US"/>
        </w:rPr>
        <w:t> 1 round/level</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Saving Throw</w:t>
      </w:r>
      <w:r w:rsidRPr="000008F8">
        <w:rPr>
          <w:rFonts w:ascii="NexusSansOT" w:hAnsi="NexusSansOT" w:cs="NexusSansOT"/>
          <w:sz w:val="20"/>
          <w:szCs w:val="20"/>
          <w:lang w:val="en-US"/>
        </w:rPr>
        <w:t> none; </w:t>
      </w:r>
      <w:hyperlink r:id="rId19" w:anchor="spell-resistance" w:history="1">
        <w:r w:rsidRPr="000008F8">
          <w:rPr>
            <w:rStyle w:val="Hyperlink"/>
            <w:rFonts w:ascii="NexusSansOT" w:hAnsi="NexusSansOT" w:cs="NexusSansOT"/>
            <w:b/>
            <w:bCs/>
            <w:sz w:val="20"/>
            <w:szCs w:val="20"/>
            <w:lang w:val="en-US"/>
          </w:rPr>
          <w:t>Spell Resistance</w:t>
        </w:r>
      </w:hyperlink>
      <w:r w:rsidRPr="000008F8">
        <w:rPr>
          <w:rFonts w:ascii="NexusSansOT" w:hAnsi="NexusSansOT" w:cs="NexusSansOT"/>
          <w:sz w:val="20"/>
          <w:szCs w:val="20"/>
          <w:lang w:val="en-US"/>
        </w:rPr>
        <w:t> no</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sz w:val="20"/>
          <w:szCs w:val="20"/>
          <w:lang w:val="en-US"/>
        </w:rPr>
        <w:t>Driving sleet blocks all sight (even </w:t>
      </w:r>
      <w:proofErr w:type="spellStart"/>
      <w:r w:rsidRPr="000008F8">
        <w:rPr>
          <w:rFonts w:ascii="NexusSansOT" w:hAnsi="NexusSansOT" w:cs="NexusSansOT"/>
          <w:sz w:val="20"/>
          <w:szCs w:val="20"/>
        </w:rPr>
        <w:fldChar w:fldCharType="begin"/>
      </w:r>
      <w:r w:rsidRPr="000008F8">
        <w:rPr>
          <w:rFonts w:ascii="NexusSansOT" w:hAnsi="NexusSansOT" w:cs="NexusSansOT"/>
          <w:sz w:val="20"/>
          <w:szCs w:val="20"/>
          <w:lang w:val="en-US"/>
        </w:rPr>
        <w:instrText xml:space="preserve"> HYPERLINK "http://paizo.com/pathfinderRPG/prd/glossary.html" \l "darkvision" </w:instrText>
      </w:r>
      <w:r w:rsidRPr="000008F8">
        <w:rPr>
          <w:rFonts w:ascii="NexusSansOT" w:hAnsi="NexusSansOT" w:cs="NexusSansOT"/>
          <w:sz w:val="20"/>
          <w:szCs w:val="20"/>
        </w:rPr>
        <w:fldChar w:fldCharType="separate"/>
      </w:r>
      <w:r w:rsidRPr="000008F8">
        <w:rPr>
          <w:rStyle w:val="Hyperlink"/>
          <w:rFonts w:ascii="NexusSansOT" w:hAnsi="NexusSansOT" w:cs="NexusSansOT"/>
          <w:sz w:val="20"/>
          <w:szCs w:val="20"/>
          <w:lang w:val="en-US"/>
        </w:rPr>
        <w:t>darkvision</w:t>
      </w:r>
      <w:proofErr w:type="spellEnd"/>
      <w:r w:rsidRPr="000008F8">
        <w:rPr>
          <w:rFonts w:ascii="NexusSansOT" w:hAnsi="NexusSansOT" w:cs="NexusSansOT"/>
          <w:sz w:val="20"/>
          <w:szCs w:val="20"/>
          <w:lang w:val="en-US"/>
        </w:rPr>
        <w:fldChar w:fldCharType="end"/>
      </w:r>
      <w:r w:rsidRPr="000008F8">
        <w:rPr>
          <w:rFonts w:ascii="NexusSansOT" w:hAnsi="NexusSansOT" w:cs="NexusSansOT"/>
          <w:sz w:val="20"/>
          <w:szCs w:val="20"/>
          <w:lang w:val="en-US"/>
        </w:rPr>
        <w:t>) within it and causes the ground in the area to be icy. A creature can walk within or through the area of sleet at half normal speed with a DC 10 Acrobatics check. Failure means it can't move in that round, while failure by 5 or more means it falls (see the Acrobatics skill for details).</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sz w:val="20"/>
          <w:szCs w:val="20"/>
          <w:lang w:val="en-US"/>
        </w:rPr>
        <w:t>The sleet extinguishes torches and small fires.</w:t>
      </w:r>
    </w:p>
    <w:p w:rsidR="000008F8" w:rsidRDefault="000008F8" w:rsidP="00CA649C">
      <w:pPr>
        <w:autoSpaceDE w:val="0"/>
        <w:autoSpaceDN w:val="0"/>
        <w:adjustRightInd w:val="0"/>
        <w:spacing w:after="0" w:line="240" w:lineRule="auto"/>
        <w:rPr>
          <w:rFonts w:ascii="NexusSansOT" w:hAnsi="NexusSansOT" w:cs="NexusSansOT"/>
          <w:sz w:val="20"/>
          <w:szCs w:val="20"/>
          <w:lang w:val="en-US"/>
        </w:rPr>
      </w:pPr>
    </w:p>
    <w:p w:rsidR="000008F8" w:rsidRPr="000008F8" w:rsidRDefault="000008F8" w:rsidP="000008F8">
      <w:pPr>
        <w:autoSpaceDE w:val="0"/>
        <w:autoSpaceDN w:val="0"/>
        <w:adjustRightInd w:val="0"/>
        <w:spacing w:after="0" w:line="240" w:lineRule="auto"/>
        <w:rPr>
          <w:rFonts w:ascii="NexusSansOT" w:hAnsi="NexusSansOT" w:cs="NexusSansOT"/>
          <w:b/>
          <w:bCs/>
          <w:sz w:val="20"/>
          <w:szCs w:val="20"/>
          <w:lang w:val="en-US"/>
        </w:rPr>
      </w:pPr>
      <w:r w:rsidRPr="000008F8">
        <w:rPr>
          <w:rFonts w:ascii="NexusSansOT" w:hAnsi="NexusSansOT" w:cs="NexusSansOT"/>
          <w:b/>
          <w:bCs/>
          <w:sz w:val="20"/>
          <w:szCs w:val="20"/>
          <w:lang w:val="en-US"/>
        </w:rPr>
        <w:t>ICE STORM</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School</w:t>
      </w:r>
      <w:r w:rsidRPr="000008F8">
        <w:rPr>
          <w:rFonts w:ascii="NexusSansOT" w:hAnsi="NexusSansOT" w:cs="NexusSansOT"/>
          <w:sz w:val="20"/>
          <w:szCs w:val="20"/>
          <w:lang w:val="en-US"/>
        </w:rPr>
        <w:t> evocation [cold]; </w:t>
      </w:r>
      <w:r w:rsidRPr="000008F8">
        <w:rPr>
          <w:rFonts w:ascii="NexusSansOT" w:hAnsi="NexusSansOT" w:cs="NexusSansOT"/>
          <w:b/>
          <w:bCs/>
          <w:sz w:val="20"/>
          <w:szCs w:val="20"/>
          <w:lang w:val="en-US"/>
        </w:rPr>
        <w:t>Level</w:t>
      </w:r>
      <w:r w:rsidRPr="000008F8">
        <w:rPr>
          <w:rFonts w:ascii="NexusSansOT" w:hAnsi="NexusSansOT" w:cs="NexusSansOT"/>
          <w:sz w:val="20"/>
          <w:szCs w:val="20"/>
          <w:lang w:val="en-US"/>
        </w:rPr>
        <w:t> druid 4, sorcerer/wizard 4</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Casting Time</w:t>
      </w:r>
      <w:r w:rsidRPr="000008F8">
        <w:rPr>
          <w:rFonts w:ascii="NexusSansOT" w:hAnsi="NexusSansOT" w:cs="NexusSansOT"/>
          <w:sz w:val="20"/>
          <w:szCs w:val="20"/>
          <w:lang w:val="en-US"/>
        </w:rPr>
        <w:t> 1 standard action</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Components</w:t>
      </w:r>
      <w:r w:rsidRPr="000008F8">
        <w:rPr>
          <w:rFonts w:ascii="NexusSansOT" w:hAnsi="NexusSansOT" w:cs="NexusSansOT"/>
          <w:sz w:val="20"/>
          <w:szCs w:val="20"/>
          <w:lang w:val="en-US"/>
        </w:rPr>
        <w:t> V, S, M/DF (dust and water)</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Range</w:t>
      </w:r>
      <w:r w:rsidRPr="000008F8">
        <w:rPr>
          <w:rFonts w:ascii="NexusSansOT" w:hAnsi="NexusSansOT" w:cs="NexusSansOT"/>
          <w:sz w:val="20"/>
          <w:szCs w:val="20"/>
          <w:lang w:val="en-US"/>
        </w:rPr>
        <w:t> long (400 ft. + 40 ft./level)</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Area</w:t>
      </w:r>
      <w:r w:rsidRPr="000008F8">
        <w:rPr>
          <w:rFonts w:ascii="NexusSansOT" w:hAnsi="NexusSansOT" w:cs="NexusSansOT"/>
          <w:sz w:val="20"/>
          <w:szCs w:val="20"/>
          <w:lang w:val="en-US"/>
        </w:rPr>
        <w:t> cylinder (20-ft. radius, 40 ft. high)</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Duration</w:t>
      </w:r>
      <w:r w:rsidRPr="000008F8">
        <w:rPr>
          <w:rFonts w:ascii="NexusSansOT" w:hAnsi="NexusSansOT" w:cs="NexusSansOT"/>
          <w:sz w:val="20"/>
          <w:szCs w:val="20"/>
          <w:lang w:val="en-US"/>
        </w:rPr>
        <w:t> 1 round/level (D)</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Saving Throw</w:t>
      </w:r>
      <w:r w:rsidRPr="000008F8">
        <w:rPr>
          <w:rFonts w:ascii="NexusSansOT" w:hAnsi="NexusSansOT" w:cs="NexusSansOT"/>
          <w:sz w:val="20"/>
          <w:szCs w:val="20"/>
          <w:lang w:val="en-US"/>
        </w:rPr>
        <w:t> none; </w:t>
      </w:r>
      <w:hyperlink r:id="rId20" w:anchor="spell-resistance" w:history="1">
        <w:r w:rsidRPr="000008F8">
          <w:rPr>
            <w:rStyle w:val="Hyperlink"/>
            <w:rFonts w:ascii="NexusSansOT" w:hAnsi="NexusSansOT" w:cs="NexusSansOT"/>
            <w:b/>
            <w:bCs/>
            <w:sz w:val="20"/>
            <w:szCs w:val="20"/>
            <w:lang w:val="en-US"/>
          </w:rPr>
          <w:t>Spell Resistance</w:t>
        </w:r>
      </w:hyperlink>
      <w:r w:rsidRPr="000008F8">
        <w:rPr>
          <w:rFonts w:ascii="NexusSansOT" w:hAnsi="NexusSansOT" w:cs="NexusSansOT"/>
          <w:sz w:val="20"/>
          <w:szCs w:val="20"/>
          <w:lang w:val="en-US"/>
        </w:rPr>
        <w:t> yes</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sz w:val="20"/>
          <w:szCs w:val="20"/>
          <w:lang w:val="en-US"/>
        </w:rPr>
        <w:t>Great magical hailstones pound down upon casting this spell, dealing 3d6 points of bludgeoning damage and 2d6 points of cold damage to every creature in the area. This damage only occurs once, when the spell is cast. For the remaining duration of the spell, heavy snow and sleet rains down in the area. Creatures inside this area take a –4 penalty on Perception skill checks and the entire area is treated as difficult terrain. At the end of the duration, the snow and hail disappear, leaving no aftereffects (other than the damage dealt).</w:t>
      </w:r>
    </w:p>
    <w:p w:rsidR="000008F8" w:rsidRDefault="000008F8" w:rsidP="000008F8">
      <w:pPr>
        <w:autoSpaceDE w:val="0"/>
        <w:autoSpaceDN w:val="0"/>
        <w:adjustRightInd w:val="0"/>
        <w:spacing w:after="0" w:line="240" w:lineRule="auto"/>
        <w:rPr>
          <w:rFonts w:ascii="NexusSansOT" w:hAnsi="NexusSansOT" w:cs="NexusSansOT"/>
          <w:b/>
          <w:bCs/>
          <w:sz w:val="20"/>
          <w:szCs w:val="20"/>
          <w:lang w:val="en-US"/>
        </w:rPr>
      </w:pPr>
    </w:p>
    <w:p w:rsidR="000008F8" w:rsidRPr="000008F8" w:rsidRDefault="000008F8" w:rsidP="000008F8">
      <w:pPr>
        <w:autoSpaceDE w:val="0"/>
        <w:autoSpaceDN w:val="0"/>
        <w:adjustRightInd w:val="0"/>
        <w:spacing w:after="0" w:line="240" w:lineRule="auto"/>
        <w:rPr>
          <w:rFonts w:ascii="NexusSansOT" w:hAnsi="NexusSansOT" w:cs="NexusSansOT"/>
          <w:b/>
          <w:bCs/>
          <w:sz w:val="20"/>
          <w:szCs w:val="20"/>
          <w:lang w:val="en-US"/>
        </w:rPr>
      </w:pPr>
      <w:r w:rsidRPr="000008F8">
        <w:rPr>
          <w:rFonts w:ascii="NexusSansOT" w:hAnsi="NexusSansOT" w:cs="NexusSansOT"/>
          <w:b/>
          <w:bCs/>
          <w:sz w:val="20"/>
          <w:szCs w:val="20"/>
          <w:lang w:val="en-US"/>
        </w:rPr>
        <w:t>LIGHTNING BOLT</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School</w:t>
      </w:r>
      <w:r w:rsidRPr="000008F8">
        <w:rPr>
          <w:rFonts w:ascii="NexusSansOT" w:hAnsi="NexusSansOT" w:cs="NexusSansOT"/>
          <w:sz w:val="20"/>
          <w:szCs w:val="20"/>
          <w:lang w:val="en-US"/>
        </w:rPr>
        <w:t> evocation [electricity]; </w:t>
      </w:r>
      <w:r w:rsidRPr="000008F8">
        <w:rPr>
          <w:rFonts w:ascii="NexusSansOT" w:hAnsi="NexusSansOT" w:cs="NexusSansOT"/>
          <w:b/>
          <w:bCs/>
          <w:sz w:val="20"/>
          <w:szCs w:val="20"/>
          <w:lang w:val="en-US"/>
        </w:rPr>
        <w:t>Level</w:t>
      </w:r>
      <w:r w:rsidRPr="000008F8">
        <w:rPr>
          <w:rFonts w:ascii="NexusSansOT" w:hAnsi="NexusSansOT" w:cs="NexusSansOT"/>
          <w:sz w:val="20"/>
          <w:szCs w:val="20"/>
          <w:lang w:val="en-US"/>
        </w:rPr>
        <w:t> sorcerer/wizard 3</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Casting Time</w:t>
      </w:r>
      <w:r w:rsidRPr="000008F8">
        <w:rPr>
          <w:rFonts w:ascii="NexusSansOT" w:hAnsi="NexusSansOT" w:cs="NexusSansOT"/>
          <w:sz w:val="20"/>
          <w:szCs w:val="20"/>
          <w:lang w:val="en-US"/>
        </w:rPr>
        <w:t> 1 standard action</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Components</w:t>
      </w:r>
      <w:r w:rsidRPr="000008F8">
        <w:rPr>
          <w:rFonts w:ascii="NexusSansOT" w:hAnsi="NexusSansOT" w:cs="NexusSansOT"/>
          <w:sz w:val="20"/>
          <w:szCs w:val="20"/>
          <w:lang w:val="en-US"/>
        </w:rPr>
        <w:t> V, S, M (fur and a glass rod)</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Range</w:t>
      </w:r>
      <w:r w:rsidRPr="000008F8">
        <w:rPr>
          <w:rFonts w:ascii="NexusSansOT" w:hAnsi="NexusSansOT" w:cs="NexusSansOT"/>
          <w:sz w:val="20"/>
          <w:szCs w:val="20"/>
          <w:lang w:val="en-US"/>
        </w:rPr>
        <w:t> 120 ft.</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Area</w:t>
      </w:r>
      <w:r w:rsidRPr="000008F8">
        <w:rPr>
          <w:rFonts w:ascii="NexusSansOT" w:hAnsi="NexusSansOT" w:cs="NexusSansOT"/>
          <w:sz w:val="20"/>
          <w:szCs w:val="20"/>
          <w:lang w:val="en-US"/>
        </w:rPr>
        <w:t> 120-ft. line</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Duration</w:t>
      </w:r>
      <w:r w:rsidRPr="000008F8">
        <w:rPr>
          <w:rFonts w:ascii="NexusSansOT" w:hAnsi="NexusSansOT" w:cs="NexusSansOT"/>
          <w:sz w:val="20"/>
          <w:szCs w:val="20"/>
          <w:lang w:val="en-US"/>
        </w:rPr>
        <w:t> instantaneous</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b/>
          <w:bCs/>
          <w:sz w:val="20"/>
          <w:szCs w:val="20"/>
          <w:lang w:val="en-US"/>
        </w:rPr>
        <w:t>Saving Throw</w:t>
      </w:r>
      <w:r w:rsidRPr="000008F8">
        <w:rPr>
          <w:rFonts w:ascii="NexusSansOT" w:hAnsi="NexusSansOT" w:cs="NexusSansOT"/>
          <w:sz w:val="20"/>
          <w:szCs w:val="20"/>
          <w:lang w:val="en-US"/>
        </w:rPr>
        <w:t> </w:t>
      </w:r>
      <w:hyperlink r:id="rId21" w:anchor="reflex" w:history="1">
        <w:r w:rsidRPr="000008F8">
          <w:rPr>
            <w:rStyle w:val="Hyperlink"/>
            <w:rFonts w:ascii="NexusSansOT" w:hAnsi="NexusSansOT" w:cs="NexusSansOT"/>
            <w:sz w:val="20"/>
            <w:szCs w:val="20"/>
            <w:lang w:val="en-US"/>
          </w:rPr>
          <w:t>Reflex</w:t>
        </w:r>
      </w:hyperlink>
      <w:r w:rsidRPr="000008F8">
        <w:rPr>
          <w:rFonts w:ascii="NexusSansOT" w:hAnsi="NexusSansOT" w:cs="NexusSansOT"/>
          <w:sz w:val="20"/>
          <w:szCs w:val="20"/>
          <w:lang w:val="en-US"/>
        </w:rPr>
        <w:t> half; </w:t>
      </w:r>
      <w:hyperlink r:id="rId22" w:anchor="spell-resistance" w:history="1">
        <w:r w:rsidRPr="000008F8">
          <w:rPr>
            <w:rStyle w:val="Hyperlink"/>
            <w:rFonts w:ascii="NexusSansOT" w:hAnsi="NexusSansOT" w:cs="NexusSansOT"/>
            <w:b/>
            <w:bCs/>
            <w:sz w:val="20"/>
            <w:szCs w:val="20"/>
            <w:lang w:val="en-US"/>
          </w:rPr>
          <w:t>Spell Resistance</w:t>
        </w:r>
      </w:hyperlink>
      <w:r w:rsidRPr="000008F8">
        <w:rPr>
          <w:rFonts w:ascii="NexusSansOT" w:hAnsi="NexusSansOT" w:cs="NexusSansOT"/>
          <w:sz w:val="20"/>
          <w:szCs w:val="20"/>
          <w:lang w:val="en-US"/>
        </w:rPr>
        <w:t> yes</w:t>
      </w:r>
    </w:p>
    <w:p w:rsidR="000008F8" w:rsidRPr="000008F8" w:rsidRDefault="000008F8" w:rsidP="000008F8">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sz w:val="20"/>
          <w:szCs w:val="20"/>
          <w:lang w:val="en-US"/>
        </w:rPr>
        <w:t>You release a powerful stroke of electrical energy that deals 1d6 points of electricity damage per caster level (maximum 10d6) to each creature within its area. The bolt begins at your fingertips.</w:t>
      </w:r>
    </w:p>
    <w:p w:rsidR="000008F8" w:rsidRPr="0051744C" w:rsidRDefault="000008F8" w:rsidP="00CA649C">
      <w:pPr>
        <w:autoSpaceDE w:val="0"/>
        <w:autoSpaceDN w:val="0"/>
        <w:adjustRightInd w:val="0"/>
        <w:spacing w:after="0" w:line="240" w:lineRule="auto"/>
        <w:rPr>
          <w:rFonts w:ascii="NexusSansOT" w:hAnsi="NexusSansOT" w:cs="NexusSansOT"/>
          <w:sz w:val="20"/>
          <w:szCs w:val="20"/>
          <w:lang w:val="en-US"/>
        </w:rPr>
      </w:pPr>
      <w:r w:rsidRPr="000008F8">
        <w:rPr>
          <w:rFonts w:ascii="NexusSansOT" w:hAnsi="NexusSansOT" w:cs="NexusSansOT"/>
          <w:sz w:val="20"/>
          <w:szCs w:val="20"/>
          <w:lang w:val="en-US"/>
        </w:rPr>
        <w:t>The </w:t>
      </w:r>
      <w:r w:rsidRPr="000008F8">
        <w:rPr>
          <w:rFonts w:ascii="NexusSansOT" w:hAnsi="NexusSansOT" w:cs="NexusSansOT"/>
          <w:i/>
          <w:iCs/>
          <w:sz w:val="20"/>
          <w:szCs w:val="20"/>
          <w:lang w:val="en-US"/>
        </w:rPr>
        <w:t>lightning bolt </w:t>
      </w:r>
      <w:r w:rsidRPr="000008F8">
        <w:rPr>
          <w:rFonts w:ascii="NexusSansOT" w:hAnsi="NexusSansOT" w:cs="NexusSansOT"/>
          <w:sz w:val="20"/>
          <w:szCs w:val="20"/>
          <w:lang w:val="en-US"/>
        </w:rPr>
        <w:t>sets fire to combustibles and damages objects in its path. It can melt metals with a low melting point, such as lead, gold, copper, silver, or bronze. If the damage caused to an interposing barrier shatters or breaks through it, the bolt may continue beyond the barrier if the spell's range permits; otherwise, it stops at the barrier just as any other spell effect does.</w:t>
      </w:r>
    </w:p>
    <w:sectPr w:rsidR="000008F8" w:rsidRPr="0051744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NexusSansOT">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7DC"/>
    <w:rsid w:val="000008F8"/>
    <w:rsid w:val="003D40B0"/>
    <w:rsid w:val="00404CCF"/>
    <w:rsid w:val="004A3DD9"/>
    <w:rsid w:val="0051744C"/>
    <w:rsid w:val="005C791C"/>
    <w:rsid w:val="0068508A"/>
    <w:rsid w:val="007320B4"/>
    <w:rsid w:val="00752A4F"/>
    <w:rsid w:val="00862AAF"/>
    <w:rsid w:val="0093141F"/>
    <w:rsid w:val="00A609CD"/>
    <w:rsid w:val="00BD27DC"/>
    <w:rsid w:val="00C921F1"/>
    <w:rsid w:val="00CA649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81BEA8-6182-4B01-BDB7-E048B9DFA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title">
    <w:name w:val="stat-block-title"/>
    <w:basedOn w:val="Normal"/>
    <w:rsid w:val="004A3DD9"/>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stat-block-cr">
    <w:name w:val="stat-block-cr"/>
    <w:basedOn w:val="DefaultParagraphFont"/>
    <w:rsid w:val="004A3DD9"/>
  </w:style>
  <w:style w:type="paragraph" w:customStyle="1" w:styleId="stat-block-xp">
    <w:name w:val="stat-block-xp"/>
    <w:basedOn w:val="Normal"/>
    <w:rsid w:val="004A3DD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tat-block-1">
    <w:name w:val="stat-block-1"/>
    <w:basedOn w:val="Normal"/>
    <w:rsid w:val="004A3DD9"/>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apple-converted-space">
    <w:name w:val="apple-converted-space"/>
    <w:basedOn w:val="DefaultParagraphFont"/>
    <w:rsid w:val="004A3DD9"/>
  </w:style>
  <w:style w:type="character" w:styleId="Hyperlink">
    <w:name w:val="Hyperlink"/>
    <w:basedOn w:val="DefaultParagraphFont"/>
    <w:uiPriority w:val="99"/>
    <w:unhideWhenUsed/>
    <w:rsid w:val="004A3DD9"/>
    <w:rPr>
      <w:color w:val="0000FF"/>
      <w:u w:val="single"/>
    </w:rPr>
  </w:style>
  <w:style w:type="paragraph" w:customStyle="1" w:styleId="stat-block-breaker">
    <w:name w:val="stat-block-breaker"/>
    <w:basedOn w:val="Normal"/>
    <w:rsid w:val="004A3DD9"/>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824827">
      <w:bodyDiv w:val="1"/>
      <w:marLeft w:val="0"/>
      <w:marRight w:val="0"/>
      <w:marTop w:val="0"/>
      <w:marBottom w:val="0"/>
      <w:divBdr>
        <w:top w:val="none" w:sz="0" w:space="0" w:color="auto"/>
        <w:left w:val="none" w:sz="0" w:space="0" w:color="auto"/>
        <w:bottom w:val="none" w:sz="0" w:space="0" w:color="auto"/>
        <w:right w:val="none" w:sz="0" w:space="0" w:color="auto"/>
      </w:divBdr>
    </w:div>
    <w:div w:id="234971682">
      <w:bodyDiv w:val="1"/>
      <w:marLeft w:val="0"/>
      <w:marRight w:val="0"/>
      <w:marTop w:val="0"/>
      <w:marBottom w:val="0"/>
      <w:divBdr>
        <w:top w:val="none" w:sz="0" w:space="0" w:color="auto"/>
        <w:left w:val="none" w:sz="0" w:space="0" w:color="auto"/>
        <w:bottom w:val="none" w:sz="0" w:space="0" w:color="auto"/>
        <w:right w:val="none" w:sz="0" w:space="0" w:color="auto"/>
      </w:divBdr>
    </w:div>
    <w:div w:id="1422142900">
      <w:bodyDiv w:val="1"/>
      <w:marLeft w:val="0"/>
      <w:marRight w:val="0"/>
      <w:marTop w:val="0"/>
      <w:marBottom w:val="0"/>
      <w:divBdr>
        <w:top w:val="none" w:sz="0" w:space="0" w:color="auto"/>
        <w:left w:val="none" w:sz="0" w:space="0" w:color="auto"/>
        <w:bottom w:val="none" w:sz="0" w:space="0" w:color="auto"/>
        <w:right w:val="none" w:sz="0" w:space="0" w:color="auto"/>
      </w:divBdr>
    </w:div>
    <w:div w:id="1691419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monsters/universalMonsterRules.html" TargetMode="External"/><Relationship Id="rId13" Type="http://schemas.openxmlformats.org/officeDocument/2006/relationships/hyperlink" Target="http://paizo.com/pathfinderRPG/prd/feats.html" TargetMode="External"/><Relationship Id="rId18" Type="http://schemas.openxmlformats.org/officeDocument/2006/relationships/hyperlink" Target="http://paizo.com/pathfinderRPG/prd/monsters/universalMonsterRules.html" TargetMode="External"/><Relationship Id="rId3" Type="http://schemas.openxmlformats.org/officeDocument/2006/relationships/webSettings" Target="webSettings.xml"/><Relationship Id="rId21" Type="http://schemas.openxmlformats.org/officeDocument/2006/relationships/hyperlink" Target="http://paizo.com/pathfinderRPG/prd/combat.html" TargetMode="External"/><Relationship Id="rId7" Type="http://schemas.openxmlformats.org/officeDocument/2006/relationships/hyperlink" Target="http://paizo.com/pathfinderRPG/prd/monsters/universalMonsterRules.html" TargetMode="External"/><Relationship Id="rId12" Type="http://schemas.openxmlformats.org/officeDocument/2006/relationships/hyperlink" Target="http://paizo.com/pathfinderRPG/prd/feats.html" TargetMode="External"/><Relationship Id="rId17" Type="http://schemas.openxmlformats.org/officeDocument/2006/relationships/hyperlink" Target="http://paizo.com/pathfinderRPG/prd/skills/swim.html" TargetMode="External"/><Relationship Id="rId2" Type="http://schemas.openxmlformats.org/officeDocument/2006/relationships/settings" Target="settings.xml"/><Relationship Id="rId16" Type="http://schemas.openxmlformats.org/officeDocument/2006/relationships/hyperlink" Target="http://paizo.com/pathfinderRPG/prd/skills/perception.html" TargetMode="External"/><Relationship Id="rId20" Type="http://schemas.openxmlformats.org/officeDocument/2006/relationships/hyperlink" Target="http://paizo.com/pathfinderRPG/prd/glossary.html" TargetMode="External"/><Relationship Id="rId1" Type="http://schemas.openxmlformats.org/officeDocument/2006/relationships/styles" Target="styles.xml"/><Relationship Id="rId6" Type="http://schemas.openxmlformats.org/officeDocument/2006/relationships/hyperlink" Target="http://paizo.com/pathfinderRPG/prd/monsters/universalMonsterRules.html" TargetMode="External"/><Relationship Id="rId11" Type="http://schemas.openxmlformats.org/officeDocument/2006/relationships/hyperlink" Target="http://paizo.com/pathfinderRPG/prd/feats.html" TargetMode="External"/><Relationship Id="rId24" Type="http://schemas.openxmlformats.org/officeDocument/2006/relationships/theme" Target="theme/theme1.xml"/><Relationship Id="rId5" Type="http://schemas.openxmlformats.org/officeDocument/2006/relationships/hyperlink" Target="http://paizo.com/pathfinderRPG/prd/skills/perception.html" TargetMode="External"/><Relationship Id="rId15" Type="http://schemas.openxmlformats.org/officeDocument/2006/relationships/hyperlink" Target="http://paizo.com/pathfinderRPG/prd/feats.html" TargetMode="External"/><Relationship Id="rId23" Type="http://schemas.openxmlformats.org/officeDocument/2006/relationships/fontTable" Target="fontTable.xml"/><Relationship Id="rId10" Type="http://schemas.openxmlformats.org/officeDocument/2006/relationships/hyperlink" Target="http://paizo.com/pathfinderRPG/prd/feats.html" TargetMode="External"/><Relationship Id="rId19" Type="http://schemas.openxmlformats.org/officeDocument/2006/relationships/hyperlink" Target="http://paizo.com/pathfinderRPG/prd/glossary.html" TargetMode="External"/><Relationship Id="rId4" Type="http://schemas.openxmlformats.org/officeDocument/2006/relationships/hyperlink" Target="http://paizo.com/pathfinderRPG/prd/monsters/creatureTypes.html" TargetMode="External"/><Relationship Id="rId9" Type="http://schemas.openxmlformats.org/officeDocument/2006/relationships/hyperlink" Target="http://paizo.com/pathfinderRPG/prd/monsters/monsterFeats.html" TargetMode="External"/><Relationship Id="rId14" Type="http://schemas.openxmlformats.org/officeDocument/2006/relationships/hyperlink" Target="http://paizo.com/pathfinderRPG/prd/feats.html" TargetMode="External"/><Relationship Id="rId22" Type="http://schemas.openxmlformats.org/officeDocument/2006/relationships/hyperlink" Target="http://paizo.com/pathfinderRPG/prd/glossary.htm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8A39E225</Template>
  <TotalTime>268</TotalTime>
  <Pages>7</Pages>
  <Words>3019</Words>
  <Characters>16609</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 Bolleman</dc:creator>
  <cp:keywords/>
  <dc:description/>
  <cp:lastModifiedBy>Tineke Bolleman</cp:lastModifiedBy>
  <cp:revision>11</cp:revision>
  <dcterms:created xsi:type="dcterms:W3CDTF">2015-06-16T08:51:00Z</dcterms:created>
  <dcterms:modified xsi:type="dcterms:W3CDTF">2015-06-16T13:19:00Z</dcterms:modified>
</cp:coreProperties>
</file>